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відкритої автостоянки на 240 м/місць дитячо-юнацького спортивного табору на земельній ділянці по вул. Б.Хмельницького, 9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3AFE12" w14:textId="77777777" w:rsidR="000733A0" w:rsidRPr="000733A0" w:rsidRDefault="000733A0" w:rsidP="000733A0">
      <w:pPr>
        <w:ind w:firstLine="720"/>
        <w:rPr>
          <w:sz w:val="28"/>
          <w:szCs w:val="28"/>
        </w:rPr>
      </w:pPr>
      <w:r w:rsidRPr="000733A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3931F359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 xml:space="preserve"> </w:t>
      </w:r>
    </w:p>
    <w:p w14:paraId="4C516C15" w14:textId="77777777" w:rsidR="000733A0" w:rsidRPr="000733A0" w:rsidRDefault="000733A0" w:rsidP="000733A0">
      <w:pPr>
        <w:jc w:val="center"/>
        <w:rPr>
          <w:sz w:val="28"/>
          <w:szCs w:val="28"/>
        </w:rPr>
      </w:pPr>
      <w:r w:rsidRPr="000733A0">
        <w:rPr>
          <w:sz w:val="28"/>
          <w:szCs w:val="28"/>
        </w:rPr>
        <w:t>ВИРІШИВ:</w:t>
      </w:r>
    </w:p>
    <w:p w14:paraId="6AAC37CB" w14:textId="77777777" w:rsidR="000733A0" w:rsidRPr="000733A0" w:rsidRDefault="000733A0" w:rsidP="000733A0">
      <w:pPr>
        <w:rPr>
          <w:sz w:val="28"/>
          <w:szCs w:val="28"/>
        </w:rPr>
      </w:pPr>
    </w:p>
    <w:p w14:paraId="6BE5629A" w14:textId="636930B1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1.</w:t>
      </w:r>
      <w:r w:rsidRPr="000733A0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відкритої автостоянки на 240 м/місць дитячо-юнацького спортивного табору на земельній ділянці п</w:t>
      </w:r>
      <w:r>
        <w:rPr>
          <w:sz w:val="28"/>
          <w:szCs w:val="28"/>
        </w:rPr>
        <w:t xml:space="preserve">о вул. Б.Хмельницького, 9 </w:t>
      </w:r>
      <w:r w:rsidRPr="000733A0">
        <w:rPr>
          <w:sz w:val="28"/>
          <w:szCs w:val="28"/>
        </w:rPr>
        <w:t xml:space="preserve">к/н 4610160300:07:001:0083) у м.Винники </w:t>
      </w:r>
    </w:p>
    <w:p w14:paraId="5A049173" w14:textId="49F4111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2.</w:t>
      </w:r>
      <w:r w:rsidRPr="000733A0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відкритої автостоянки на 240 м/місць дитячо-юнацького спортивного табору на земельній ділянці по вул. Б.Хм</w:t>
      </w:r>
      <w:r>
        <w:rPr>
          <w:sz w:val="28"/>
          <w:szCs w:val="28"/>
        </w:rPr>
        <w:t xml:space="preserve">ельницького, 9 </w:t>
      </w:r>
      <w:bookmarkStart w:id="1" w:name="_GoBack"/>
      <w:bookmarkEnd w:id="1"/>
      <w:r w:rsidRPr="000733A0">
        <w:rPr>
          <w:sz w:val="28"/>
          <w:szCs w:val="28"/>
        </w:rPr>
        <w:t xml:space="preserve">(к/н 4610160300:07:001:0083) у м.Винники </w:t>
      </w:r>
    </w:p>
    <w:p w14:paraId="7C4CCB01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3.</w:t>
      </w:r>
      <w:r w:rsidRPr="000733A0">
        <w:rPr>
          <w:sz w:val="28"/>
          <w:szCs w:val="28"/>
        </w:rPr>
        <w:tab/>
        <w:t>Зобов’язати ТзОВ «Академія футболу»:</w:t>
      </w:r>
    </w:p>
    <w:p w14:paraId="2914EA96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3.1.</w:t>
      </w:r>
      <w:r w:rsidRPr="000733A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27854D6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lastRenderedPageBreak/>
        <w:t>3.2.</w:t>
      </w:r>
      <w:r w:rsidRPr="000733A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D5B4F22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3.3.</w:t>
      </w:r>
      <w:r w:rsidRPr="000733A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2F7D0CD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3.4.</w:t>
      </w:r>
      <w:r w:rsidRPr="000733A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8120F47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3.5.</w:t>
      </w:r>
      <w:r w:rsidRPr="000733A0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7E10996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F397D76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3.6.</w:t>
      </w:r>
      <w:r w:rsidRPr="000733A0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B8ED3A9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3.7.</w:t>
      </w:r>
      <w:r w:rsidRPr="000733A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15AD249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4.</w:t>
      </w:r>
      <w:r w:rsidRPr="000733A0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544216D5" w14:textId="77777777" w:rsidR="000733A0" w:rsidRPr="000733A0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5.</w:t>
      </w:r>
      <w:r w:rsidRPr="000733A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72BAD4" w14:textId="77777777" w:rsidR="000733A0" w:rsidRPr="000733A0" w:rsidRDefault="000733A0" w:rsidP="000733A0">
      <w:pPr>
        <w:rPr>
          <w:sz w:val="28"/>
          <w:szCs w:val="28"/>
        </w:rPr>
      </w:pPr>
    </w:p>
    <w:p w14:paraId="7A761B7F" w14:textId="77777777" w:rsidR="000733A0" w:rsidRPr="000733A0" w:rsidRDefault="000733A0" w:rsidP="000733A0">
      <w:pPr>
        <w:rPr>
          <w:sz w:val="28"/>
          <w:szCs w:val="28"/>
        </w:rPr>
      </w:pPr>
    </w:p>
    <w:p w14:paraId="2009D817" w14:textId="77777777" w:rsidR="000733A0" w:rsidRPr="000733A0" w:rsidRDefault="000733A0" w:rsidP="000733A0">
      <w:pPr>
        <w:rPr>
          <w:sz w:val="28"/>
          <w:szCs w:val="28"/>
        </w:rPr>
      </w:pPr>
    </w:p>
    <w:p w14:paraId="34B3B50F" w14:textId="77777777" w:rsidR="000733A0" w:rsidRPr="000733A0" w:rsidRDefault="000733A0" w:rsidP="000733A0">
      <w:pPr>
        <w:rPr>
          <w:sz w:val="28"/>
          <w:szCs w:val="28"/>
        </w:rPr>
      </w:pPr>
    </w:p>
    <w:p w14:paraId="6D35DDF5" w14:textId="77777777" w:rsidR="000733A0" w:rsidRPr="000733A0" w:rsidRDefault="000733A0" w:rsidP="000733A0">
      <w:pPr>
        <w:rPr>
          <w:sz w:val="28"/>
          <w:szCs w:val="28"/>
        </w:rPr>
      </w:pPr>
    </w:p>
    <w:p w14:paraId="01C471E0" w14:textId="4690F438" w:rsidR="00213958" w:rsidRPr="006F2805" w:rsidRDefault="000733A0" w:rsidP="000733A0">
      <w:pPr>
        <w:rPr>
          <w:sz w:val="28"/>
          <w:szCs w:val="28"/>
        </w:rPr>
      </w:pPr>
      <w:r w:rsidRPr="000733A0">
        <w:rPr>
          <w:sz w:val="28"/>
          <w:szCs w:val="28"/>
        </w:rPr>
        <w:t>Міський  голова</w:t>
      </w:r>
      <w:r w:rsidRPr="000733A0">
        <w:rPr>
          <w:sz w:val="28"/>
          <w:szCs w:val="28"/>
        </w:rPr>
        <w:tab/>
      </w:r>
      <w:r w:rsidRPr="000733A0">
        <w:rPr>
          <w:sz w:val="28"/>
          <w:szCs w:val="28"/>
        </w:rPr>
        <w:tab/>
      </w:r>
      <w:r w:rsidRPr="000733A0">
        <w:rPr>
          <w:sz w:val="28"/>
          <w:szCs w:val="28"/>
        </w:rPr>
        <w:tab/>
      </w:r>
      <w:r w:rsidRPr="000733A0">
        <w:rPr>
          <w:sz w:val="28"/>
          <w:szCs w:val="28"/>
        </w:rPr>
        <w:tab/>
      </w:r>
      <w:r w:rsidRPr="000733A0">
        <w:rPr>
          <w:sz w:val="28"/>
          <w:szCs w:val="28"/>
        </w:rPr>
        <w:tab/>
      </w:r>
      <w:r w:rsidRPr="000733A0">
        <w:rPr>
          <w:sz w:val="28"/>
          <w:szCs w:val="28"/>
        </w:rPr>
        <w:tab/>
        <w:t xml:space="preserve">                    </w:t>
      </w:r>
      <w:r w:rsidRPr="000733A0">
        <w:rPr>
          <w:sz w:val="28"/>
          <w:szCs w:val="28"/>
        </w:rPr>
        <w:tab/>
        <w:t xml:space="preserve">   </w:t>
      </w:r>
      <w:r w:rsidRPr="000733A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46EB0" w14:textId="77777777" w:rsidR="000845B8" w:rsidRDefault="000845B8">
      <w:r>
        <w:separator/>
      </w:r>
    </w:p>
  </w:endnote>
  <w:endnote w:type="continuationSeparator" w:id="0">
    <w:p w14:paraId="0BECE297" w14:textId="77777777" w:rsidR="000845B8" w:rsidRDefault="00084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8DE19" w14:textId="77777777" w:rsidR="000845B8" w:rsidRDefault="000845B8">
      <w:r>
        <w:separator/>
      </w:r>
    </w:p>
  </w:footnote>
  <w:footnote w:type="continuationSeparator" w:id="0">
    <w:p w14:paraId="7358FD04" w14:textId="77777777" w:rsidR="000845B8" w:rsidRDefault="00084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3A0"/>
    <w:rsid w:val="000807BF"/>
    <w:rsid w:val="000845B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C09AE-A658-43C7-BDD4-C74C1A08C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1938</Words>
  <Characters>1106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2024-05-14T10:35:00Z</dcterms:modified>
</cp:coreProperties>
</file>