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корпусу обслуговуючого персоналу дитячо-юнацького спортивного табору на земельній ділянці по вул. Б.Хмельницького, 9                   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BAA809" w14:textId="77777777" w:rsidR="0001675F" w:rsidRPr="0001675F" w:rsidRDefault="0001675F" w:rsidP="0001675F">
      <w:pPr>
        <w:ind w:firstLine="720"/>
        <w:rPr>
          <w:sz w:val="28"/>
          <w:szCs w:val="28"/>
        </w:rPr>
      </w:pPr>
      <w:r w:rsidRPr="0001675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02CD2A8E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 xml:space="preserve"> </w:t>
      </w:r>
    </w:p>
    <w:p w14:paraId="13E62F6E" w14:textId="77777777" w:rsidR="0001675F" w:rsidRPr="0001675F" w:rsidRDefault="0001675F" w:rsidP="0001675F">
      <w:pPr>
        <w:jc w:val="center"/>
        <w:rPr>
          <w:sz w:val="28"/>
          <w:szCs w:val="28"/>
        </w:rPr>
      </w:pPr>
      <w:r w:rsidRPr="0001675F">
        <w:rPr>
          <w:sz w:val="28"/>
          <w:szCs w:val="28"/>
        </w:rPr>
        <w:t>ВИРІШИВ:</w:t>
      </w:r>
    </w:p>
    <w:p w14:paraId="00B63807" w14:textId="77777777" w:rsidR="0001675F" w:rsidRPr="0001675F" w:rsidRDefault="0001675F" w:rsidP="0001675F">
      <w:pPr>
        <w:rPr>
          <w:sz w:val="28"/>
          <w:szCs w:val="28"/>
        </w:rPr>
      </w:pPr>
    </w:p>
    <w:p w14:paraId="69901D56" w14:textId="16CE22D1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1.</w:t>
      </w:r>
      <w:r w:rsidRPr="0001675F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корпусу обслуговуючого персоналу дитячо-юнацького спортивного табору на земельній ділянці по</w:t>
      </w:r>
      <w:r>
        <w:rPr>
          <w:sz w:val="28"/>
          <w:szCs w:val="28"/>
        </w:rPr>
        <w:t xml:space="preserve"> вул. Б.Хмельницького, 9 </w:t>
      </w:r>
      <w:r w:rsidRPr="0001675F">
        <w:rPr>
          <w:sz w:val="28"/>
          <w:szCs w:val="28"/>
        </w:rPr>
        <w:t xml:space="preserve">(к/н 4610160300:07:001:0083) у м.Винники </w:t>
      </w:r>
    </w:p>
    <w:p w14:paraId="58C2604E" w14:textId="137BFF73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2.</w:t>
      </w:r>
      <w:r w:rsidRPr="0001675F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корпусу обслуговуючого персоналу дитячо-юнацького спортивного табору на земельній ділянці по вул. Б.Хмельницьк</w:t>
      </w:r>
      <w:r>
        <w:rPr>
          <w:sz w:val="28"/>
          <w:szCs w:val="28"/>
        </w:rPr>
        <w:t xml:space="preserve">ого, 9 </w:t>
      </w:r>
      <w:bookmarkStart w:id="1" w:name="_GoBack"/>
      <w:bookmarkEnd w:id="1"/>
      <w:r w:rsidRPr="0001675F">
        <w:rPr>
          <w:sz w:val="28"/>
          <w:szCs w:val="28"/>
        </w:rPr>
        <w:t xml:space="preserve">(к/н 4610160300:07:001:0083) у м.Винники </w:t>
      </w:r>
    </w:p>
    <w:p w14:paraId="33F58380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3.</w:t>
      </w:r>
      <w:r w:rsidRPr="0001675F">
        <w:rPr>
          <w:sz w:val="28"/>
          <w:szCs w:val="28"/>
        </w:rPr>
        <w:tab/>
        <w:t>Зобов’язати ТзОВ «Академія футболу»:</w:t>
      </w:r>
    </w:p>
    <w:p w14:paraId="6CC2A64E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3.1.</w:t>
      </w:r>
      <w:r w:rsidRPr="0001675F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272F241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lastRenderedPageBreak/>
        <w:t>3.2.</w:t>
      </w:r>
      <w:r w:rsidRPr="0001675F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EC45B18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3.3.</w:t>
      </w:r>
      <w:r w:rsidRPr="0001675F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DE75308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3.4.</w:t>
      </w:r>
      <w:r w:rsidRPr="0001675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E6923EF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3.5.</w:t>
      </w:r>
      <w:r w:rsidRPr="0001675F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2947359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419E9EA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3.6.</w:t>
      </w:r>
      <w:r w:rsidRPr="0001675F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12F5B8B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3.7.</w:t>
      </w:r>
      <w:r w:rsidRPr="0001675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0D7E3C6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4.</w:t>
      </w:r>
      <w:r w:rsidRPr="0001675F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3549FB92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5.</w:t>
      </w:r>
      <w:r w:rsidRPr="0001675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244E54E" w14:textId="77777777" w:rsidR="0001675F" w:rsidRPr="0001675F" w:rsidRDefault="0001675F" w:rsidP="0001675F">
      <w:pPr>
        <w:rPr>
          <w:sz w:val="28"/>
          <w:szCs w:val="28"/>
        </w:rPr>
      </w:pPr>
    </w:p>
    <w:p w14:paraId="581DD64C" w14:textId="77777777" w:rsidR="0001675F" w:rsidRPr="0001675F" w:rsidRDefault="0001675F" w:rsidP="0001675F">
      <w:pPr>
        <w:rPr>
          <w:sz w:val="28"/>
          <w:szCs w:val="28"/>
        </w:rPr>
      </w:pPr>
    </w:p>
    <w:p w14:paraId="0BB31048" w14:textId="77777777" w:rsidR="0001675F" w:rsidRPr="0001675F" w:rsidRDefault="0001675F" w:rsidP="0001675F">
      <w:pPr>
        <w:rPr>
          <w:sz w:val="28"/>
          <w:szCs w:val="28"/>
        </w:rPr>
      </w:pPr>
    </w:p>
    <w:p w14:paraId="6F84587E" w14:textId="77777777" w:rsidR="0001675F" w:rsidRPr="0001675F" w:rsidRDefault="0001675F" w:rsidP="0001675F">
      <w:pPr>
        <w:rPr>
          <w:sz w:val="28"/>
          <w:szCs w:val="28"/>
        </w:rPr>
      </w:pPr>
    </w:p>
    <w:p w14:paraId="4343DEC5" w14:textId="77777777" w:rsidR="0001675F" w:rsidRPr="0001675F" w:rsidRDefault="0001675F" w:rsidP="0001675F">
      <w:pPr>
        <w:rPr>
          <w:sz w:val="28"/>
          <w:szCs w:val="28"/>
        </w:rPr>
      </w:pPr>
    </w:p>
    <w:p w14:paraId="1DC6154B" w14:textId="77777777" w:rsidR="0001675F" w:rsidRPr="0001675F" w:rsidRDefault="0001675F" w:rsidP="0001675F">
      <w:pPr>
        <w:rPr>
          <w:sz w:val="28"/>
          <w:szCs w:val="28"/>
        </w:rPr>
      </w:pPr>
      <w:r w:rsidRPr="0001675F">
        <w:rPr>
          <w:sz w:val="28"/>
          <w:szCs w:val="28"/>
        </w:rPr>
        <w:t>Міський  голова</w:t>
      </w:r>
      <w:r w:rsidRPr="0001675F">
        <w:rPr>
          <w:sz w:val="28"/>
          <w:szCs w:val="28"/>
        </w:rPr>
        <w:tab/>
      </w:r>
      <w:r w:rsidRPr="0001675F">
        <w:rPr>
          <w:sz w:val="28"/>
          <w:szCs w:val="28"/>
        </w:rPr>
        <w:tab/>
      </w:r>
      <w:r w:rsidRPr="0001675F">
        <w:rPr>
          <w:sz w:val="28"/>
          <w:szCs w:val="28"/>
        </w:rPr>
        <w:tab/>
      </w:r>
      <w:r w:rsidRPr="0001675F">
        <w:rPr>
          <w:sz w:val="28"/>
          <w:szCs w:val="28"/>
        </w:rPr>
        <w:tab/>
      </w:r>
      <w:r w:rsidRPr="0001675F">
        <w:rPr>
          <w:sz w:val="28"/>
          <w:szCs w:val="28"/>
        </w:rPr>
        <w:tab/>
      </w:r>
      <w:r w:rsidRPr="0001675F">
        <w:rPr>
          <w:sz w:val="28"/>
          <w:szCs w:val="28"/>
        </w:rPr>
        <w:tab/>
        <w:t xml:space="preserve">                    </w:t>
      </w:r>
      <w:r w:rsidRPr="0001675F">
        <w:rPr>
          <w:sz w:val="28"/>
          <w:szCs w:val="28"/>
        </w:rPr>
        <w:tab/>
        <w:t xml:space="preserve">   </w:t>
      </w:r>
      <w:r w:rsidRPr="0001675F">
        <w:rPr>
          <w:sz w:val="28"/>
          <w:szCs w:val="28"/>
        </w:rPr>
        <w:tab/>
        <w:t>В.Л.Квурт</w:t>
      </w:r>
      <w:r w:rsidRPr="0001675F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BEEE5" w14:textId="77777777" w:rsidR="009F477F" w:rsidRDefault="009F477F">
      <w:r>
        <w:separator/>
      </w:r>
    </w:p>
  </w:endnote>
  <w:endnote w:type="continuationSeparator" w:id="0">
    <w:p w14:paraId="10000B4C" w14:textId="77777777" w:rsidR="009F477F" w:rsidRDefault="009F4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87D05" w14:textId="77777777" w:rsidR="009F477F" w:rsidRDefault="009F477F">
      <w:r>
        <w:separator/>
      </w:r>
    </w:p>
  </w:footnote>
  <w:footnote w:type="continuationSeparator" w:id="0">
    <w:p w14:paraId="65699DB0" w14:textId="77777777" w:rsidR="009F477F" w:rsidRDefault="009F4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75F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477F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B8AA5-5920-4288-A637-7555BD6F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1945</Words>
  <Characters>1109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2024-05-14T10:43:00Z</dcterms:modified>
</cp:coreProperties>
</file>