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комісії з проведення  обстеження та встановлення наявності   земель водного фонду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96AB89" w14:textId="77777777" w:rsidR="004A67E1" w:rsidRPr="004A67E1" w:rsidRDefault="004A67E1" w:rsidP="004A67E1">
      <w:pPr>
        <w:ind w:firstLine="720"/>
        <w:rPr>
          <w:sz w:val="28"/>
          <w:szCs w:val="28"/>
        </w:rPr>
      </w:pPr>
      <w:r w:rsidRPr="004A67E1">
        <w:rPr>
          <w:sz w:val="28"/>
          <w:szCs w:val="28"/>
        </w:rPr>
        <w:t>Розглянувши заяву гр. Кальмук Н.Ю. (вх. № 809/04-18/35 від 09.04.2019 року) керуючись ст. ст. 7, 13,  розділом 11 Конституції України, п.1 ст.33 Закону України «Про місцеве самоврядування в Україні», ст. ст. 60, 61, 63 Земельного кодексу України, ст. 10 Водного Кодексу України, виконавчий комітет Винниківської міської ради</w:t>
      </w:r>
    </w:p>
    <w:p w14:paraId="2A3F833C" w14:textId="77777777" w:rsidR="004A67E1" w:rsidRPr="004A67E1" w:rsidRDefault="004A67E1" w:rsidP="004A67E1">
      <w:pPr>
        <w:rPr>
          <w:sz w:val="28"/>
          <w:szCs w:val="28"/>
        </w:rPr>
      </w:pPr>
    </w:p>
    <w:p w14:paraId="619A4DD1" w14:textId="77777777" w:rsidR="004A67E1" w:rsidRPr="004A67E1" w:rsidRDefault="004A67E1" w:rsidP="004A67E1">
      <w:pPr>
        <w:jc w:val="center"/>
        <w:rPr>
          <w:sz w:val="28"/>
          <w:szCs w:val="28"/>
        </w:rPr>
      </w:pPr>
      <w:r w:rsidRPr="004A67E1">
        <w:rPr>
          <w:sz w:val="28"/>
          <w:szCs w:val="28"/>
        </w:rPr>
        <w:t>вирішив:</w:t>
      </w:r>
    </w:p>
    <w:p w14:paraId="77A82D87" w14:textId="77777777" w:rsidR="004A67E1" w:rsidRPr="004A67E1" w:rsidRDefault="004A67E1" w:rsidP="004A67E1">
      <w:pPr>
        <w:rPr>
          <w:sz w:val="28"/>
          <w:szCs w:val="28"/>
        </w:rPr>
      </w:pPr>
    </w:p>
    <w:p w14:paraId="09E795BF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>1. Створити комісію з проведення обстеження та встановлення наявності земель водного фонду на території м. Винники у складі:</w:t>
      </w:r>
    </w:p>
    <w:p w14:paraId="1468840D" w14:textId="77777777" w:rsidR="004A67E1" w:rsidRPr="004A67E1" w:rsidRDefault="004A67E1" w:rsidP="004A67E1">
      <w:pPr>
        <w:rPr>
          <w:sz w:val="28"/>
          <w:szCs w:val="28"/>
        </w:rPr>
      </w:pPr>
    </w:p>
    <w:p w14:paraId="089E9B07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 xml:space="preserve">Голова комісії: </w:t>
      </w:r>
    </w:p>
    <w:p w14:paraId="47AE06C7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>Дмитрук Надія Романівна – начальник відділу містобудування;</w:t>
      </w:r>
    </w:p>
    <w:p w14:paraId="7A46D2B6" w14:textId="77777777" w:rsidR="004A67E1" w:rsidRPr="004A67E1" w:rsidRDefault="004A67E1" w:rsidP="004A67E1">
      <w:pPr>
        <w:rPr>
          <w:sz w:val="28"/>
          <w:szCs w:val="28"/>
        </w:rPr>
      </w:pPr>
    </w:p>
    <w:p w14:paraId="0A0E88D5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>Члени комісії:</w:t>
      </w:r>
    </w:p>
    <w:p w14:paraId="6AA3F877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>Ковалик Євгеній Віталійович – головний спеціаліст – землевпорядник відділу містобудування;</w:t>
      </w:r>
    </w:p>
    <w:p w14:paraId="2F7FEA10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>Каторож Славомир Степанович –начальник відділу комунального господарства;</w:t>
      </w:r>
    </w:p>
    <w:p w14:paraId="594332D1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 xml:space="preserve">Мамчак Ярослав Петрович – головний спеціаліст відділу комунального господарства;  </w:t>
      </w:r>
    </w:p>
    <w:p w14:paraId="02014EF3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>Представник Головного управління Держгеокадастру у Львівській області;</w:t>
      </w:r>
    </w:p>
    <w:p w14:paraId="073E7DA6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>Представника Департаменту екології та природних ресурсів Львівської обласної державної адміністрації;</w:t>
      </w:r>
    </w:p>
    <w:p w14:paraId="0366F3B8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t>Представник Львівського обласного управління водних ресурсів Державного агентства водних ресурсів.</w:t>
      </w:r>
    </w:p>
    <w:p w14:paraId="1FA09CF9" w14:textId="77777777" w:rsidR="004A67E1" w:rsidRPr="004A67E1" w:rsidRDefault="004A67E1" w:rsidP="004A67E1">
      <w:pPr>
        <w:rPr>
          <w:sz w:val="28"/>
          <w:szCs w:val="28"/>
        </w:rPr>
      </w:pPr>
      <w:r w:rsidRPr="004A67E1">
        <w:rPr>
          <w:sz w:val="28"/>
          <w:szCs w:val="28"/>
        </w:rPr>
        <w:lastRenderedPageBreak/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FB2BD72" w14:textId="77777777" w:rsidR="004A67E1" w:rsidRPr="004A67E1" w:rsidRDefault="004A67E1" w:rsidP="004A67E1">
      <w:pPr>
        <w:rPr>
          <w:sz w:val="28"/>
          <w:szCs w:val="28"/>
        </w:rPr>
      </w:pPr>
    </w:p>
    <w:p w14:paraId="371AB22E" w14:textId="77777777" w:rsidR="004A67E1" w:rsidRPr="004A67E1" w:rsidRDefault="004A67E1" w:rsidP="004A67E1">
      <w:pPr>
        <w:rPr>
          <w:sz w:val="28"/>
          <w:szCs w:val="28"/>
        </w:rPr>
      </w:pPr>
    </w:p>
    <w:p w14:paraId="16325A9E" w14:textId="77777777" w:rsidR="004A67E1" w:rsidRPr="004A67E1" w:rsidRDefault="004A67E1" w:rsidP="004A67E1">
      <w:pPr>
        <w:rPr>
          <w:sz w:val="28"/>
          <w:szCs w:val="28"/>
        </w:rPr>
      </w:pPr>
    </w:p>
    <w:p w14:paraId="24CB12F3" w14:textId="77777777" w:rsidR="004A67E1" w:rsidRPr="004A67E1" w:rsidRDefault="004A67E1" w:rsidP="004A67E1">
      <w:pPr>
        <w:rPr>
          <w:sz w:val="28"/>
          <w:szCs w:val="28"/>
        </w:rPr>
      </w:pPr>
    </w:p>
    <w:p w14:paraId="1DA2CCEC" w14:textId="4F517164" w:rsidR="004A67E1" w:rsidRPr="004A67E1" w:rsidRDefault="004A67E1" w:rsidP="004A67E1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</w:t>
      </w:r>
      <w:bookmarkStart w:id="1" w:name="_GoBack"/>
      <w:bookmarkEnd w:id="1"/>
      <w:r w:rsidRPr="004A67E1">
        <w:rPr>
          <w:sz w:val="28"/>
          <w:szCs w:val="28"/>
        </w:rPr>
        <w:t xml:space="preserve">                                                                                     В.Л. Квурт</w:t>
      </w:r>
    </w:p>
    <w:p w14:paraId="099C28A5" w14:textId="77777777" w:rsidR="004A67E1" w:rsidRPr="004A67E1" w:rsidRDefault="004A67E1" w:rsidP="004A67E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62A51" w14:textId="77777777" w:rsidR="00BA4697" w:rsidRDefault="00BA4697">
      <w:r>
        <w:separator/>
      </w:r>
    </w:p>
  </w:endnote>
  <w:endnote w:type="continuationSeparator" w:id="0">
    <w:p w14:paraId="3A1B5CCA" w14:textId="77777777" w:rsidR="00BA4697" w:rsidRDefault="00BA4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123A5" w14:textId="77777777" w:rsidR="00BA4697" w:rsidRDefault="00BA4697">
      <w:r>
        <w:separator/>
      </w:r>
    </w:p>
  </w:footnote>
  <w:footnote w:type="continuationSeparator" w:id="0">
    <w:p w14:paraId="6CAD5C8C" w14:textId="77777777" w:rsidR="00BA4697" w:rsidRDefault="00BA4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67E1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469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8395F-FB9F-4806-B0A2-D28FB8C72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2024-05-14T12:57:00Z</dcterms:modified>
</cp:coreProperties>
</file>