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 на "Капітальний ремонт системи водовідведення   по вул.І.Франка від №53 по №79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3FFA13" w14:textId="77777777" w:rsidR="00872B44" w:rsidRPr="00872B44" w:rsidRDefault="00872B44" w:rsidP="00872B44">
      <w:pPr>
        <w:rPr>
          <w:sz w:val="28"/>
          <w:szCs w:val="28"/>
        </w:rPr>
      </w:pPr>
      <w:r w:rsidRPr="00872B44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4699107" w14:textId="77777777" w:rsidR="00872B44" w:rsidRPr="00872B44" w:rsidRDefault="00872B44" w:rsidP="00872B44">
      <w:pPr>
        <w:rPr>
          <w:sz w:val="28"/>
          <w:szCs w:val="28"/>
        </w:rPr>
      </w:pPr>
    </w:p>
    <w:p w14:paraId="40EDA97C" w14:textId="77777777" w:rsidR="00872B44" w:rsidRPr="00872B44" w:rsidRDefault="00872B44" w:rsidP="00872B44">
      <w:pPr>
        <w:rPr>
          <w:sz w:val="28"/>
          <w:szCs w:val="28"/>
        </w:rPr>
      </w:pPr>
    </w:p>
    <w:p w14:paraId="788BE21F" w14:textId="77777777" w:rsidR="00872B44" w:rsidRPr="00872B44" w:rsidRDefault="00872B44" w:rsidP="00872B44">
      <w:pPr>
        <w:rPr>
          <w:sz w:val="28"/>
          <w:szCs w:val="28"/>
        </w:rPr>
      </w:pPr>
    </w:p>
    <w:p w14:paraId="296EA491" w14:textId="77777777" w:rsidR="00872B44" w:rsidRPr="00872B44" w:rsidRDefault="00872B44" w:rsidP="00872B44">
      <w:pPr>
        <w:rPr>
          <w:sz w:val="28"/>
          <w:szCs w:val="28"/>
        </w:rPr>
      </w:pPr>
    </w:p>
    <w:p w14:paraId="14AC1855" w14:textId="77777777" w:rsidR="00872B44" w:rsidRPr="00872B44" w:rsidRDefault="00872B44" w:rsidP="00872B44">
      <w:pPr>
        <w:jc w:val="center"/>
        <w:rPr>
          <w:sz w:val="28"/>
          <w:szCs w:val="28"/>
        </w:rPr>
      </w:pPr>
      <w:r w:rsidRPr="00872B44">
        <w:rPr>
          <w:sz w:val="28"/>
          <w:szCs w:val="28"/>
        </w:rPr>
        <w:t>В И Р І Ш И В:</w:t>
      </w:r>
    </w:p>
    <w:p w14:paraId="292E3D90" w14:textId="77777777" w:rsidR="00872B44" w:rsidRPr="00872B44" w:rsidRDefault="00872B44" w:rsidP="00872B44">
      <w:pPr>
        <w:rPr>
          <w:sz w:val="28"/>
          <w:szCs w:val="28"/>
        </w:rPr>
      </w:pPr>
    </w:p>
    <w:p w14:paraId="6DFC7821" w14:textId="77777777" w:rsidR="00872B44" w:rsidRPr="00872B44" w:rsidRDefault="00872B44" w:rsidP="00872B44">
      <w:pPr>
        <w:rPr>
          <w:sz w:val="28"/>
          <w:szCs w:val="28"/>
        </w:rPr>
      </w:pPr>
      <w:r w:rsidRPr="00872B44">
        <w:rPr>
          <w:sz w:val="28"/>
          <w:szCs w:val="28"/>
        </w:rPr>
        <w:t xml:space="preserve">1. Затвердити проектно-кошторисну документацію на «Капітальний ремонт системи водовідведення по вул.І.Франка від №53 по №79 у м.Винники »  </w:t>
      </w:r>
    </w:p>
    <w:p w14:paraId="09997A62" w14:textId="77777777" w:rsidR="00872B44" w:rsidRPr="00872B44" w:rsidRDefault="00872B44" w:rsidP="00872B44">
      <w:pPr>
        <w:rPr>
          <w:sz w:val="28"/>
          <w:szCs w:val="28"/>
        </w:rPr>
      </w:pPr>
      <w:r w:rsidRPr="00872B44">
        <w:rPr>
          <w:sz w:val="28"/>
          <w:szCs w:val="28"/>
        </w:rPr>
        <w:t>2. Контроль за виконанням даного рішення залишаю за собою.</w:t>
      </w:r>
    </w:p>
    <w:p w14:paraId="3401BB1C" w14:textId="60A303BD" w:rsidR="00872B44" w:rsidRPr="00872B44" w:rsidRDefault="00872B44" w:rsidP="00872B44">
      <w:pPr>
        <w:rPr>
          <w:sz w:val="28"/>
          <w:szCs w:val="28"/>
        </w:rPr>
      </w:pPr>
    </w:p>
    <w:p w14:paraId="4173F671" w14:textId="77777777" w:rsidR="00872B44" w:rsidRPr="00872B44" w:rsidRDefault="00872B44" w:rsidP="00872B44">
      <w:pPr>
        <w:rPr>
          <w:sz w:val="28"/>
          <w:szCs w:val="28"/>
        </w:rPr>
      </w:pPr>
    </w:p>
    <w:p w14:paraId="18C21BA7" w14:textId="77777777" w:rsidR="00872B44" w:rsidRPr="00872B44" w:rsidRDefault="00872B44" w:rsidP="00872B44">
      <w:pPr>
        <w:rPr>
          <w:sz w:val="28"/>
          <w:szCs w:val="28"/>
        </w:rPr>
      </w:pPr>
    </w:p>
    <w:p w14:paraId="69AB9DE6" w14:textId="77777777" w:rsidR="00872B44" w:rsidRPr="00872B44" w:rsidRDefault="00872B44" w:rsidP="00872B44">
      <w:pPr>
        <w:rPr>
          <w:sz w:val="28"/>
          <w:szCs w:val="28"/>
        </w:rPr>
      </w:pPr>
      <w:r w:rsidRPr="00872B44">
        <w:rPr>
          <w:sz w:val="28"/>
          <w:szCs w:val="28"/>
        </w:rPr>
        <w:t>Міський голова                                                                                   В.Л.Квурт</w:t>
      </w:r>
    </w:p>
    <w:p w14:paraId="77D55E49" w14:textId="77777777" w:rsidR="00872B44" w:rsidRPr="00872B44" w:rsidRDefault="00872B44" w:rsidP="00872B44">
      <w:pPr>
        <w:rPr>
          <w:sz w:val="28"/>
          <w:szCs w:val="28"/>
        </w:rPr>
      </w:pPr>
    </w:p>
    <w:p w14:paraId="01C471E0" w14:textId="287485DC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C5863" w14:textId="77777777" w:rsidR="004C7B6C" w:rsidRDefault="004C7B6C">
      <w:r>
        <w:separator/>
      </w:r>
    </w:p>
  </w:endnote>
  <w:endnote w:type="continuationSeparator" w:id="0">
    <w:p w14:paraId="0DB4DB2F" w14:textId="77777777" w:rsidR="004C7B6C" w:rsidRDefault="004C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AD5C92" w14:textId="77777777" w:rsidR="004C7B6C" w:rsidRDefault="004C7B6C">
      <w:r>
        <w:separator/>
      </w:r>
    </w:p>
  </w:footnote>
  <w:footnote w:type="continuationSeparator" w:id="0">
    <w:p w14:paraId="3F79CB83" w14:textId="77777777" w:rsidR="004C7B6C" w:rsidRDefault="004C7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7B6C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B4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A5F7C-58A2-4CB8-9F77-CE151F5F1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2024-05-15T09:14:00Z</dcterms:modified>
</cp:coreProperties>
</file>