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ділянки вулиці Лугова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B6C9FE" w14:textId="77777777" w:rsidR="00460773" w:rsidRPr="00460773" w:rsidRDefault="00460773" w:rsidP="00460773">
      <w:pPr>
        <w:suppressAutoHyphens/>
        <w:jc w:val="both"/>
        <w:rPr>
          <w:sz w:val="28"/>
          <w:szCs w:val="28"/>
          <w:lang w:eastAsia="ar-SA"/>
        </w:rPr>
      </w:pPr>
      <w:r w:rsidRPr="0046077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56FD57D" w14:textId="77777777" w:rsidR="00460773" w:rsidRPr="00460773" w:rsidRDefault="00460773" w:rsidP="004607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D1F69E5" w14:textId="77777777" w:rsidR="00460773" w:rsidRPr="00460773" w:rsidRDefault="00460773" w:rsidP="004607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92E581F" w14:textId="77777777" w:rsidR="00460773" w:rsidRPr="00460773" w:rsidRDefault="00460773" w:rsidP="004607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60773">
        <w:rPr>
          <w:sz w:val="28"/>
          <w:szCs w:val="28"/>
          <w:lang w:eastAsia="ar-SA"/>
        </w:rPr>
        <w:t>В И Р І Ш И В:</w:t>
      </w:r>
    </w:p>
    <w:p w14:paraId="01F7869D" w14:textId="77777777" w:rsidR="00460773" w:rsidRPr="00460773" w:rsidRDefault="00460773" w:rsidP="004607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FF3F780" w14:textId="77777777" w:rsidR="00460773" w:rsidRPr="00460773" w:rsidRDefault="00460773" w:rsidP="004607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460773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ділянки вулиці Лугова у  м.Винники»  </w:t>
      </w:r>
    </w:p>
    <w:p w14:paraId="1D6AA167" w14:textId="77777777" w:rsidR="00460773" w:rsidRPr="00460773" w:rsidRDefault="00460773" w:rsidP="0046077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460773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EBEA3DE" w14:textId="77777777" w:rsidR="00460773" w:rsidRPr="00460773" w:rsidRDefault="00460773" w:rsidP="0046077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2A13F03" w14:textId="77777777" w:rsidR="00460773" w:rsidRPr="00460773" w:rsidRDefault="00460773" w:rsidP="0046077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CA9C31D" w14:textId="77777777" w:rsidR="00460773" w:rsidRPr="00460773" w:rsidRDefault="00460773" w:rsidP="0046077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460773">
        <w:rPr>
          <w:sz w:val="28"/>
          <w:szCs w:val="28"/>
          <w:lang w:eastAsia="ar-SA"/>
        </w:rPr>
        <w:t>Міський голова                                                                  В.Л.Квурт</w:t>
      </w:r>
    </w:p>
    <w:p w14:paraId="01C471E0" w14:textId="77777777" w:rsidR="00213958" w:rsidRPr="00460773" w:rsidRDefault="00213958" w:rsidP="00471A72">
      <w:pPr>
        <w:rPr>
          <w:sz w:val="28"/>
          <w:szCs w:val="28"/>
        </w:rPr>
      </w:pPr>
    </w:p>
    <w:sectPr w:rsidR="00213958" w:rsidRPr="0046077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65661" w14:textId="77777777" w:rsidR="0022180A" w:rsidRDefault="0022180A">
      <w:r>
        <w:separator/>
      </w:r>
    </w:p>
  </w:endnote>
  <w:endnote w:type="continuationSeparator" w:id="0">
    <w:p w14:paraId="12B4B364" w14:textId="77777777" w:rsidR="0022180A" w:rsidRDefault="0022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93E7C" w14:textId="77777777" w:rsidR="0022180A" w:rsidRDefault="0022180A">
      <w:r>
        <w:separator/>
      </w:r>
    </w:p>
  </w:footnote>
  <w:footnote w:type="continuationSeparator" w:id="0">
    <w:p w14:paraId="6368138A" w14:textId="77777777" w:rsidR="0022180A" w:rsidRDefault="00221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80A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077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9753D-23AF-43A2-8665-F5846B72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2024-05-15T08:25:00Z</dcterms:modified>
</cp:coreProperties>
</file>