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ділянки каналізаційної  мережі від вул.Космонавтів до вул.Галицька буд.99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9E9879" w14:textId="77777777" w:rsidR="006C7FFB" w:rsidRPr="006C7FFB" w:rsidRDefault="006C7FFB" w:rsidP="006C7FFB">
      <w:pPr>
        <w:suppressAutoHyphens/>
        <w:jc w:val="both"/>
        <w:rPr>
          <w:sz w:val="28"/>
          <w:szCs w:val="28"/>
          <w:lang w:eastAsia="ar-SA"/>
        </w:rPr>
      </w:pPr>
      <w:r w:rsidRPr="006C7FFB">
        <w:rPr>
          <w:szCs w:val="24"/>
          <w:lang w:eastAsia="ar-SA"/>
        </w:rPr>
        <w:t xml:space="preserve">          </w:t>
      </w:r>
      <w:r w:rsidRPr="006C7FFB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64BFD78" w14:textId="77777777" w:rsidR="006C7FFB" w:rsidRPr="006C7FFB" w:rsidRDefault="006C7FFB" w:rsidP="006C7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C47E88B" w14:textId="77777777" w:rsidR="006C7FFB" w:rsidRPr="006C7FFB" w:rsidRDefault="006C7FFB" w:rsidP="006C7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6C7FFB">
        <w:rPr>
          <w:sz w:val="28"/>
          <w:szCs w:val="28"/>
          <w:lang w:eastAsia="ar-SA"/>
        </w:rPr>
        <w:t>В И Р І Ш И В:</w:t>
      </w:r>
    </w:p>
    <w:p w14:paraId="4DB0F164" w14:textId="77777777" w:rsidR="006C7FFB" w:rsidRPr="006C7FFB" w:rsidRDefault="006C7FFB" w:rsidP="006C7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8295B74" w14:textId="77777777" w:rsidR="006C7FFB" w:rsidRPr="006C7FFB" w:rsidRDefault="006C7FFB" w:rsidP="006C7FFB">
      <w:pPr>
        <w:jc w:val="both"/>
        <w:rPr>
          <w:color w:val="000000"/>
          <w:sz w:val="28"/>
          <w:szCs w:val="28"/>
          <w:lang w:eastAsia="uk-UA"/>
        </w:rPr>
      </w:pPr>
      <w:r w:rsidRPr="006C7FFB">
        <w:rPr>
          <w:sz w:val="28"/>
          <w:szCs w:val="28"/>
          <w:lang w:eastAsia="ar-SA"/>
        </w:rPr>
        <w:t>1. Затвердити кошторисну документацію на «</w:t>
      </w:r>
      <w:r w:rsidRPr="006C7FFB">
        <w:rPr>
          <w:color w:val="000000"/>
          <w:sz w:val="28"/>
          <w:szCs w:val="28"/>
          <w:lang w:eastAsia="uk-UA"/>
        </w:rPr>
        <w:t>Капітальний ремонт ділянки каналізаційної</w:t>
      </w:r>
    </w:p>
    <w:p w14:paraId="05A6279E" w14:textId="77777777" w:rsidR="006C7FFB" w:rsidRPr="006C7FFB" w:rsidRDefault="006C7FFB" w:rsidP="006C7FFB">
      <w:pPr>
        <w:jc w:val="both"/>
        <w:rPr>
          <w:color w:val="000000"/>
          <w:sz w:val="28"/>
          <w:szCs w:val="28"/>
          <w:lang w:eastAsia="uk-UA"/>
        </w:rPr>
      </w:pPr>
      <w:r w:rsidRPr="006C7FFB">
        <w:rPr>
          <w:color w:val="000000"/>
          <w:sz w:val="28"/>
          <w:szCs w:val="28"/>
          <w:lang w:eastAsia="uk-UA"/>
        </w:rPr>
        <w:t xml:space="preserve">    мережі від вул.Космонавтів до вул.Галицька буд.99  у м.Винники».</w:t>
      </w:r>
    </w:p>
    <w:p w14:paraId="524A8DE5" w14:textId="77777777" w:rsidR="006C7FFB" w:rsidRPr="006C7FFB" w:rsidRDefault="006C7FFB" w:rsidP="006C7FFB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6C7FFB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11327E8F" w14:textId="77777777" w:rsidR="006C7FFB" w:rsidRPr="006C7FFB" w:rsidRDefault="006C7FFB" w:rsidP="006C7FFB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</w:p>
    <w:p w14:paraId="592DEACC" w14:textId="77777777" w:rsidR="006C7FFB" w:rsidRPr="006C7FFB" w:rsidRDefault="006C7FFB" w:rsidP="006C7FFB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</w:p>
    <w:p w14:paraId="51956C73" w14:textId="77777777" w:rsidR="006C7FFB" w:rsidRPr="006C7FFB" w:rsidRDefault="006C7FFB" w:rsidP="006C7FFB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</w:p>
    <w:p w14:paraId="6C6E5789" w14:textId="6D89B37E" w:rsidR="006C7FFB" w:rsidRPr="006C7FFB" w:rsidRDefault="006C7FFB" w:rsidP="006C7FFB">
      <w:pPr>
        <w:suppressAutoHyphens/>
        <w:jc w:val="both"/>
        <w:rPr>
          <w:sz w:val="28"/>
          <w:szCs w:val="28"/>
          <w:lang w:eastAsia="ar-SA"/>
        </w:rPr>
      </w:pPr>
      <w:r w:rsidRPr="006C7FFB">
        <w:rPr>
          <w:sz w:val="28"/>
          <w:szCs w:val="28"/>
          <w:lang w:eastAsia="ar-SA"/>
        </w:rPr>
        <w:t xml:space="preserve">Міський голова                 </w:t>
      </w:r>
      <w:bookmarkStart w:id="1" w:name="_GoBack"/>
      <w:bookmarkEnd w:id="1"/>
      <w:r w:rsidRPr="006C7FFB">
        <w:rPr>
          <w:sz w:val="28"/>
          <w:szCs w:val="28"/>
          <w:lang w:eastAsia="ar-SA"/>
        </w:rPr>
        <w:t xml:space="preserve">                                                               В.Л.Квурт</w:t>
      </w:r>
    </w:p>
    <w:p w14:paraId="602101DA" w14:textId="77777777" w:rsidR="006C7FFB" w:rsidRPr="006C7FFB" w:rsidRDefault="006C7FFB" w:rsidP="006C7FFB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4BE9B1" w14:textId="77777777" w:rsidR="006B34DF" w:rsidRDefault="006B34DF">
      <w:r>
        <w:separator/>
      </w:r>
    </w:p>
  </w:endnote>
  <w:endnote w:type="continuationSeparator" w:id="0">
    <w:p w14:paraId="791C894C" w14:textId="77777777" w:rsidR="006B34DF" w:rsidRDefault="006B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40A78E" w14:textId="77777777" w:rsidR="006B34DF" w:rsidRDefault="006B34DF">
      <w:r>
        <w:separator/>
      </w:r>
    </w:p>
  </w:footnote>
  <w:footnote w:type="continuationSeparator" w:id="0">
    <w:p w14:paraId="3AD18FD5" w14:textId="77777777" w:rsidR="006B34DF" w:rsidRDefault="006B34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34DF"/>
    <w:rsid w:val="006C7FFB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21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26660-35EC-4A7A-AC9B-F4CF16B87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2024-05-15T08:28:00Z</dcterms:modified>
</cp:coreProperties>
</file>