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24.05.2019р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3A449C61" w:rsidR="00BE7A3D" w:rsidRPr="00B772B4" w:rsidRDefault="00BE7A3D" w:rsidP="00BE7A3D">
            <w:pPr>
              <w:rPr>
                <w:b/>
              </w:rPr>
            </w:pPr>
            <w:r w:rsidRPr="00BE7A3D">
              <w:rPr>
                <w:b/>
                <w:sz w:val="28"/>
              </w:rPr>
              <w:t>Про присвоєння поштової адреси житловому будинку здійснено</w:t>
            </w:r>
            <w:r w:rsidR="00D65CD2">
              <w:rPr>
                <w:b/>
                <w:sz w:val="28"/>
              </w:rPr>
              <w:t>му на земельній ділянці по вул.</w:t>
            </w:r>
            <w:r w:rsidRPr="00BE7A3D">
              <w:rPr>
                <w:b/>
                <w:sz w:val="28"/>
              </w:rPr>
              <w:t>Загороддя, 12 (к/н 4610160300:05:002:0007)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82EB415" w14:textId="77777777" w:rsidR="00D65CD2" w:rsidRPr="00D65CD2" w:rsidRDefault="00D65CD2" w:rsidP="00D65CD2">
      <w:pPr>
        <w:ind w:firstLine="708"/>
        <w:jc w:val="both"/>
        <w:rPr>
          <w:sz w:val="28"/>
          <w:szCs w:val="28"/>
        </w:rPr>
      </w:pPr>
      <w:r w:rsidRPr="00D65CD2">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гр.Маца М.М. та гр.Маца В.П., беручи до уваги Декларацію про готовність до експлуатації об'єкта, будівництво якого здійснено на підставі інформації щодо відповідності місця розташування об’єкта вимогам Державних будівельних норм, зареєстровану в Департаменті ДАБІ у Львівській обл. від 28.04.2019р.                                    №ЛВ 181190982807, виконавчий комітет Винниківської міської ради -</w:t>
      </w:r>
    </w:p>
    <w:p w14:paraId="42BF6DA9" w14:textId="77777777" w:rsidR="00D65CD2" w:rsidRPr="00D65CD2" w:rsidRDefault="00D65CD2" w:rsidP="00D65CD2">
      <w:pPr>
        <w:jc w:val="center"/>
        <w:rPr>
          <w:b/>
          <w:sz w:val="28"/>
          <w:szCs w:val="28"/>
        </w:rPr>
      </w:pPr>
    </w:p>
    <w:p w14:paraId="44DEB2AD" w14:textId="77777777" w:rsidR="00D65CD2" w:rsidRPr="00D65CD2" w:rsidRDefault="00D65CD2" w:rsidP="00D65CD2">
      <w:pPr>
        <w:jc w:val="center"/>
        <w:rPr>
          <w:b/>
          <w:sz w:val="28"/>
          <w:szCs w:val="28"/>
        </w:rPr>
      </w:pPr>
      <w:r w:rsidRPr="00D65CD2">
        <w:rPr>
          <w:b/>
          <w:sz w:val="28"/>
          <w:szCs w:val="28"/>
        </w:rPr>
        <w:t>В И Р І Ш И В :</w:t>
      </w:r>
    </w:p>
    <w:p w14:paraId="2E797F39" w14:textId="77777777" w:rsidR="00D65CD2" w:rsidRPr="00D65CD2" w:rsidRDefault="00D65CD2" w:rsidP="00D65CD2">
      <w:pPr>
        <w:jc w:val="center"/>
        <w:rPr>
          <w:b/>
          <w:sz w:val="28"/>
          <w:szCs w:val="28"/>
        </w:rPr>
      </w:pPr>
    </w:p>
    <w:p w14:paraId="06128886" w14:textId="77777777" w:rsidR="00D65CD2" w:rsidRPr="00D65CD2" w:rsidRDefault="00D65CD2" w:rsidP="00D65CD2">
      <w:pPr>
        <w:jc w:val="both"/>
        <w:rPr>
          <w:sz w:val="28"/>
          <w:szCs w:val="28"/>
        </w:rPr>
      </w:pPr>
      <w:r w:rsidRPr="00D65CD2">
        <w:rPr>
          <w:sz w:val="28"/>
          <w:szCs w:val="28"/>
        </w:rPr>
        <w:t>1.</w:t>
      </w:r>
      <w:r w:rsidRPr="00D65CD2">
        <w:rPr>
          <w:sz w:val="28"/>
          <w:szCs w:val="28"/>
        </w:rPr>
        <w:tab/>
        <w:t>Індивідуальному житловому будинку здійсненому на земельній ділянці по вул.Загороддя, 12 (к/н 4610160300:05:002:0007) у м.Винники, присвоїти поштову адресу, а саме: вул. Загороддя, 12 (к/н 4610160300:05:002:0007) у м.Винники.</w:t>
      </w:r>
    </w:p>
    <w:p w14:paraId="100C35DA" w14:textId="77777777" w:rsidR="00D65CD2" w:rsidRPr="00D65CD2" w:rsidRDefault="00D65CD2" w:rsidP="00D65CD2">
      <w:pPr>
        <w:jc w:val="both"/>
        <w:rPr>
          <w:sz w:val="28"/>
          <w:szCs w:val="28"/>
        </w:rPr>
      </w:pPr>
      <w:r w:rsidRPr="00D65CD2">
        <w:rPr>
          <w:sz w:val="28"/>
          <w:szCs w:val="28"/>
        </w:rPr>
        <w:t xml:space="preserve">Будинок складається з 4-ох житлових кімнат. Загальна площа будинку становить – 188,3 кв.м., житлова площа будинку становить – 90,3 кв.м. </w:t>
      </w:r>
    </w:p>
    <w:p w14:paraId="3F7AB660" w14:textId="77777777" w:rsidR="00D65CD2" w:rsidRPr="00D65CD2" w:rsidRDefault="00D65CD2" w:rsidP="00D65CD2">
      <w:pPr>
        <w:jc w:val="both"/>
        <w:rPr>
          <w:sz w:val="28"/>
          <w:szCs w:val="28"/>
        </w:rPr>
      </w:pPr>
      <w:r w:rsidRPr="00D65CD2">
        <w:rPr>
          <w:sz w:val="28"/>
          <w:szCs w:val="28"/>
        </w:rPr>
        <w:t>2.</w:t>
      </w:r>
      <w:r w:rsidRPr="00D65CD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63991E72" w:rsidR="00213958" w:rsidRPr="006F2805" w:rsidRDefault="00D65CD2" w:rsidP="00D65CD2">
      <w:pPr>
        <w:jc w:val="both"/>
        <w:rPr>
          <w:sz w:val="28"/>
          <w:szCs w:val="28"/>
        </w:rPr>
      </w:pPr>
      <w:r w:rsidRPr="00D65CD2">
        <w:rPr>
          <w:b/>
          <w:sz w:val="28"/>
          <w:szCs w:val="28"/>
        </w:rPr>
        <w:t>Міський голова</w:t>
      </w:r>
      <w:r w:rsidRPr="00D65CD2">
        <w:rPr>
          <w:b/>
          <w:bCs/>
          <w:sz w:val="28"/>
          <w:szCs w:val="28"/>
          <w:lang w:val="ru-RU"/>
        </w:rPr>
        <w:tab/>
      </w:r>
      <w:r w:rsidRPr="00D65CD2">
        <w:rPr>
          <w:b/>
          <w:bCs/>
          <w:sz w:val="28"/>
          <w:szCs w:val="28"/>
        </w:rPr>
        <w:t xml:space="preserve">                                                               </w:t>
      </w:r>
      <w:r w:rsidRPr="00D65CD2">
        <w:rPr>
          <w:b/>
          <w:bCs/>
          <w:sz w:val="28"/>
          <w:szCs w:val="28"/>
          <w:lang w:val="ru-RU"/>
        </w:rPr>
        <w:tab/>
      </w:r>
      <w:r w:rsidRPr="00D65CD2">
        <w:rPr>
          <w:b/>
          <w:bCs/>
          <w:sz w:val="28"/>
          <w:szCs w:val="28"/>
          <w:lang w:val="ru-RU"/>
        </w:rPr>
        <w:tab/>
      </w:r>
      <w:r w:rsidRPr="00D65CD2">
        <w:rPr>
          <w:b/>
          <w:bCs/>
          <w:sz w:val="28"/>
          <w:szCs w:val="28"/>
        </w:rPr>
        <w:t>В.Л.Квурт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DB067" w14:textId="77777777" w:rsidR="00451785" w:rsidRDefault="00451785">
      <w:r>
        <w:separator/>
      </w:r>
    </w:p>
  </w:endnote>
  <w:endnote w:type="continuationSeparator" w:id="0">
    <w:p w14:paraId="1E9150DC" w14:textId="77777777" w:rsidR="00451785" w:rsidRDefault="00451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1188C" w14:textId="77777777" w:rsidR="00451785" w:rsidRDefault="00451785">
      <w:r>
        <w:separator/>
      </w:r>
    </w:p>
  </w:footnote>
  <w:footnote w:type="continuationSeparator" w:id="0">
    <w:p w14:paraId="54F569C4" w14:textId="77777777" w:rsidR="00451785" w:rsidRDefault="004517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1785"/>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5CD2"/>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963E9-5C5D-4742-8000-E5FF8E8E2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1372</Words>
  <Characters>783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2024-05-15T08:39:00Z</dcterms:modified>
</cp:coreProperties>
</file>