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855A869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присвоєння поштової адреси житловому будинку здійсненому на земельній ділянці по вул. Обаранця, </w:t>
            </w:r>
            <w:r w:rsidR="006359F6">
              <w:rPr>
                <w:b/>
                <w:sz w:val="28"/>
              </w:rPr>
              <w:t>2</w:t>
            </w:r>
            <w:r w:rsidRPr="00BE7A3D">
              <w:rPr>
                <w:b/>
                <w:sz w:val="28"/>
              </w:rPr>
              <w:t xml:space="preserve"> (к/н 4610160300:06:002:0088)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0C3B67" w14:textId="77777777" w:rsidR="006359F6" w:rsidRPr="006359F6" w:rsidRDefault="006359F6" w:rsidP="006359F6">
      <w:pPr>
        <w:ind w:firstLine="720"/>
        <w:rPr>
          <w:sz w:val="28"/>
          <w:szCs w:val="28"/>
        </w:rPr>
      </w:pPr>
      <w:r w:rsidRPr="006359F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гр.Гайдару О.І.,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23.04.2019р. №ЛВ 141191132099, виконавчий комітет Винниківської міської ради -</w:t>
      </w:r>
    </w:p>
    <w:p w14:paraId="1B4F9F62" w14:textId="77777777" w:rsidR="006359F6" w:rsidRPr="006359F6" w:rsidRDefault="006359F6" w:rsidP="006359F6">
      <w:pPr>
        <w:rPr>
          <w:sz w:val="28"/>
          <w:szCs w:val="28"/>
        </w:rPr>
      </w:pPr>
    </w:p>
    <w:p w14:paraId="58A23895" w14:textId="77777777" w:rsidR="006359F6" w:rsidRPr="006359F6" w:rsidRDefault="006359F6" w:rsidP="006359F6">
      <w:pPr>
        <w:jc w:val="center"/>
        <w:rPr>
          <w:sz w:val="28"/>
          <w:szCs w:val="28"/>
        </w:rPr>
      </w:pPr>
      <w:r w:rsidRPr="006359F6">
        <w:rPr>
          <w:sz w:val="28"/>
          <w:szCs w:val="28"/>
        </w:rPr>
        <w:t>В И Р І Ш И В :</w:t>
      </w:r>
    </w:p>
    <w:p w14:paraId="62619EFE" w14:textId="77777777" w:rsidR="006359F6" w:rsidRPr="006359F6" w:rsidRDefault="006359F6" w:rsidP="006359F6">
      <w:pPr>
        <w:rPr>
          <w:sz w:val="28"/>
          <w:szCs w:val="28"/>
        </w:rPr>
      </w:pPr>
    </w:p>
    <w:p w14:paraId="561D6192" w14:textId="77777777" w:rsidR="006359F6" w:rsidRPr="006359F6" w:rsidRDefault="006359F6" w:rsidP="006359F6">
      <w:pPr>
        <w:rPr>
          <w:sz w:val="28"/>
          <w:szCs w:val="28"/>
        </w:rPr>
      </w:pPr>
      <w:r w:rsidRPr="006359F6">
        <w:rPr>
          <w:sz w:val="28"/>
          <w:szCs w:val="28"/>
        </w:rPr>
        <w:t>1.</w:t>
      </w:r>
      <w:r w:rsidRPr="006359F6">
        <w:rPr>
          <w:sz w:val="28"/>
          <w:szCs w:val="28"/>
        </w:rPr>
        <w:tab/>
        <w:t>Індивідуальному житловому будинку здійсненому на земельній ділянці по вул.Обаранця, 2 (к/н 4610160300:06:002:0088) у м.Винники, присвоїти поштову адресу, а саме: вул. Обаранця, 2 (к/н 4610160300:06:002:0088) у м.Винники.</w:t>
      </w:r>
    </w:p>
    <w:p w14:paraId="4034FC13" w14:textId="77777777" w:rsidR="006359F6" w:rsidRPr="006359F6" w:rsidRDefault="006359F6" w:rsidP="006359F6">
      <w:pPr>
        <w:rPr>
          <w:sz w:val="28"/>
          <w:szCs w:val="28"/>
        </w:rPr>
      </w:pPr>
      <w:r w:rsidRPr="006359F6">
        <w:rPr>
          <w:sz w:val="28"/>
          <w:szCs w:val="28"/>
        </w:rPr>
        <w:lastRenderedPageBreak/>
        <w:t xml:space="preserve">Будинок складається з 3-ох житлових кімнат. Загальна площа будинку становить – 162,5 кв.м., житлова площа будинку становить – 100,1 кв.м. </w:t>
      </w:r>
    </w:p>
    <w:p w14:paraId="4BB73D2B" w14:textId="77777777" w:rsidR="006359F6" w:rsidRPr="006359F6" w:rsidRDefault="006359F6" w:rsidP="006359F6">
      <w:pPr>
        <w:rPr>
          <w:sz w:val="28"/>
          <w:szCs w:val="28"/>
        </w:rPr>
      </w:pPr>
      <w:r w:rsidRPr="006359F6">
        <w:rPr>
          <w:sz w:val="28"/>
          <w:szCs w:val="28"/>
        </w:rPr>
        <w:t>2.</w:t>
      </w:r>
      <w:r w:rsidRPr="006359F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FB27369" w14:textId="77777777" w:rsidR="006359F6" w:rsidRPr="006359F6" w:rsidRDefault="006359F6" w:rsidP="006359F6">
      <w:pPr>
        <w:rPr>
          <w:sz w:val="28"/>
          <w:szCs w:val="28"/>
        </w:rPr>
      </w:pPr>
    </w:p>
    <w:p w14:paraId="0C02665A" w14:textId="77777777" w:rsidR="006359F6" w:rsidRPr="006359F6" w:rsidRDefault="006359F6" w:rsidP="006359F6">
      <w:pPr>
        <w:rPr>
          <w:sz w:val="28"/>
          <w:szCs w:val="28"/>
        </w:rPr>
      </w:pPr>
    </w:p>
    <w:p w14:paraId="531D510D" w14:textId="77777777" w:rsidR="006359F6" w:rsidRPr="006359F6" w:rsidRDefault="006359F6" w:rsidP="006359F6">
      <w:pPr>
        <w:rPr>
          <w:sz w:val="28"/>
          <w:szCs w:val="28"/>
        </w:rPr>
      </w:pPr>
    </w:p>
    <w:p w14:paraId="26BB4F11" w14:textId="77777777" w:rsidR="006359F6" w:rsidRPr="006359F6" w:rsidRDefault="006359F6" w:rsidP="006359F6">
      <w:pPr>
        <w:rPr>
          <w:sz w:val="28"/>
          <w:szCs w:val="28"/>
        </w:rPr>
      </w:pPr>
    </w:p>
    <w:p w14:paraId="01C471E0" w14:textId="16BA3E3E" w:rsidR="00213958" w:rsidRPr="006F2805" w:rsidRDefault="006359F6" w:rsidP="006359F6">
      <w:pPr>
        <w:rPr>
          <w:sz w:val="28"/>
          <w:szCs w:val="28"/>
        </w:rPr>
      </w:pPr>
      <w:r w:rsidRPr="006359F6">
        <w:rPr>
          <w:sz w:val="28"/>
          <w:szCs w:val="28"/>
        </w:rPr>
        <w:t>М</w:t>
      </w:r>
      <w:r>
        <w:rPr>
          <w:sz w:val="28"/>
          <w:szCs w:val="28"/>
        </w:rPr>
        <w:t>іський голова</w:t>
      </w:r>
      <w:bookmarkStart w:id="1" w:name="_GoBack"/>
      <w:bookmarkEnd w:id="1"/>
      <w:r w:rsidRPr="006359F6">
        <w:rPr>
          <w:sz w:val="28"/>
          <w:szCs w:val="28"/>
        </w:rPr>
        <w:t xml:space="preserve">                                              </w:t>
      </w:r>
      <w:r w:rsidRPr="006359F6">
        <w:rPr>
          <w:sz w:val="28"/>
          <w:szCs w:val="28"/>
        </w:rPr>
        <w:tab/>
      </w:r>
      <w:r w:rsidRPr="006359F6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07594" w14:textId="77777777" w:rsidR="00256DA9" w:rsidRDefault="00256DA9">
      <w:r>
        <w:separator/>
      </w:r>
    </w:p>
  </w:endnote>
  <w:endnote w:type="continuationSeparator" w:id="0">
    <w:p w14:paraId="00366140" w14:textId="77777777" w:rsidR="00256DA9" w:rsidRDefault="00256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01067" w14:textId="77777777" w:rsidR="00256DA9" w:rsidRDefault="00256DA9">
      <w:r>
        <w:separator/>
      </w:r>
    </w:p>
  </w:footnote>
  <w:footnote w:type="continuationSeparator" w:id="0">
    <w:p w14:paraId="343A2C04" w14:textId="77777777" w:rsidR="00256DA9" w:rsidRDefault="00256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6DA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59F6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E2B5F-FF5F-4A27-BB90-6B786E6FA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1331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2024-05-20T09:06:00Z</dcterms:modified>
</cp:coreProperties>
</file>