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реконструкцію індивідуального житлового будинку на земельній ділянці по вул. Пушкіна, 5 (к/н 4610160300:04:001:0084)                    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D994EB" w14:textId="77777777" w:rsidR="00CE19AD" w:rsidRPr="00CE19AD" w:rsidRDefault="00CE19AD" w:rsidP="00CE19AD">
      <w:pPr>
        <w:ind w:firstLine="720"/>
        <w:jc w:val="both"/>
        <w:rPr>
          <w:sz w:val="28"/>
          <w:szCs w:val="28"/>
        </w:rPr>
      </w:pPr>
      <w:r w:rsidRPr="00CE19A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Подвірної М.Р., беручи до уваги Державний Акт на право власності на земельну ділянку (серія ЯЛ №218596 від 03.12.2010), Витяг про Державну реєстрацію прав (н.в. 36141291 від 06.11.2012), виконавчий комітет Винниківської міської ради –</w:t>
      </w:r>
    </w:p>
    <w:p w14:paraId="3732F61B" w14:textId="77777777" w:rsidR="00CE19AD" w:rsidRPr="00CE19AD" w:rsidRDefault="00CE19AD" w:rsidP="00CE19AD">
      <w:pPr>
        <w:jc w:val="both"/>
        <w:rPr>
          <w:sz w:val="28"/>
          <w:szCs w:val="28"/>
        </w:rPr>
      </w:pPr>
    </w:p>
    <w:p w14:paraId="391831AA" w14:textId="77777777" w:rsidR="00CE19AD" w:rsidRPr="00CE19AD" w:rsidRDefault="00CE19AD" w:rsidP="00CE19AD">
      <w:pPr>
        <w:jc w:val="center"/>
        <w:rPr>
          <w:sz w:val="28"/>
          <w:szCs w:val="28"/>
        </w:rPr>
      </w:pPr>
      <w:bookmarkStart w:id="1" w:name="_GoBack"/>
      <w:bookmarkEnd w:id="1"/>
      <w:r w:rsidRPr="00CE19AD">
        <w:rPr>
          <w:sz w:val="28"/>
          <w:szCs w:val="28"/>
        </w:rPr>
        <w:t>ВИРІШИВ:</w:t>
      </w:r>
    </w:p>
    <w:p w14:paraId="70362803" w14:textId="77777777" w:rsidR="00CE19AD" w:rsidRPr="00CE19AD" w:rsidRDefault="00CE19AD" w:rsidP="00CE19AD">
      <w:pPr>
        <w:jc w:val="both"/>
        <w:rPr>
          <w:sz w:val="28"/>
          <w:szCs w:val="28"/>
        </w:rPr>
      </w:pPr>
    </w:p>
    <w:p w14:paraId="68A9F273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1.</w:t>
      </w:r>
      <w:r w:rsidRPr="00CE19AD">
        <w:rPr>
          <w:sz w:val="28"/>
          <w:szCs w:val="28"/>
        </w:rPr>
        <w:tab/>
        <w:t>Видати гр. Подвірній Марті Романівні будівельний паспорт забудови земельної ділянки на проектування та реконструкцію індивідуального житлового будинку на земельній ділянці по вул. С. Бандери, 1 (к/н 4610160300:04:001:0084) у м. Винники.</w:t>
      </w:r>
    </w:p>
    <w:p w14:paraId="5AC70D41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2.</w:t>
      </w:r>
      <w:r w:rsidRPr="00CE19AD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реконструкцію індивідуального житлового </w:t>
      </w:r>
      <w:r w:rsidRPr="00CE19AD">
        <w:rPr>
          <w:sz w:val="28"/>
          <w:szCs w:val="28"/>
        </w:rPr>
        <w:lastRenderedPageBreak/>
        <w:t>будинку на земельній ділянці по вул. С. Бандери, 1 (к/н 4610160300:04:001:0084) у м. Винники.</w:t>
      </w:r>
    </w:p>
    <w:p w14:paraId="21544A89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3.</w:t>
      </w:r>
      <w:r w:rsidRPr="00CE19AD">
        <w:rPr>
          <w:sz w:val="28"/>
          <w:szCs w:val="28"/>
        </w:rPr>
        <w:tab/>
        <w:t>Зобов’язати гр. Подвірнірну М.Р.:</w:t>
      </w:r>
    </w:p>
    <w:p w14:paraId="39BC2E08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3.1.</w:t>
      </w:r>
      <w:r w:rsidRPr="00CE19AD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33EAE98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3.2.</w:t>
      </w:r>
      <w:r w:rsidRPr="00CE19AD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6BCADDA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3.3.</w:t>
      </w:r>
      <w:r w:rsidRPr="00CE19AD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F663340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3.4.</w:t>
      </w:r>
      <w:r w:rsidRPr="00CE19AD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EC911C9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3.5.</w:t>
      </w:r>
      <w:r w:rsidRPr="00CE19AD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2BC4FAB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3.6.</w:t>
      </w:r>
      <w:r w:rsidRPr="00CE19AD">
        <w:rPr>
          <w:sz w:val="28"/>
          <w:szCs w:val="28"/>
        </w:rPr>
        <w:tab/>
        <w:t xml:space="preserve">Після завершення будівельних робіт з реконструкції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7D493280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3.7.</w:t>
      </w:r>
      <w:r w:rsidRPr="00CE19AD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C236177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4.</w:t>
      </w:r>
      <w:r w:rsidRPr="00CE19AD">
        <w:rPr>
          <w:sz w:val="28"/>
          <w:szCs w:val="28"/>
        </w:rPr>
        <w:tab/>
        <w:t>Роз’яснити гр. Подвірнірній М.Р., що будівельні роботи можна розпочинати тільки після отримання відповідних дозволів, згідно державних норм та правил.</w:t>
      </w:r>
    </w:p>
    <w:p w14:paraId="745F13EE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5.</w:t>
      </w:r>
      <w:r w:rsidRPr="00CE19AD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E8C7B7B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6.</w:t>
      </w:r>
      <w:r w:rsidRPr="00CE19AD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E6A1EC8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7.</w:t>
      </w:r>
      <w:r w:rsidRPr="00CE19A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82BDDA8" w14:textId="77777777" w:rsidR="00CE19AD" w:rsidRPr="00CE19AD" w:rsidRDefault="00CE19AD" w:rsidP="00CE19AD">
      <w:pPr>
        <w:jc w:val="both"/>
        <w:rPr>
          <w:sz w:val="28"/>
          <w:szCs w:val="28"/>
        </w:rPr>
      </w:pPr>
    </w:p>
    <w:p w14:paraId="45E371BD" w14:textId="77777777" w:rsidR="00CE19AD" w:rsidRPr="00CE19AD" w:rsidRDefault="00CE19AD" w:rsidP="00CE19AD">
      <w:pPr>
        <w:jc w:val="both"/>
        <w:rPr>
          <w:sz w:val="28"/>
          <w:szCs w:val="28"/>
        </w:rPr>
      </w:pPr>
    </w:p>
    <w:p w14:paraId="418F354E" w14:textId="77777777" w:rsidR="00CE19AD" w:rsidRPr="00CE19AD" w:rsidRDefault="00CE19AD" w:rsidP="00CE19AD">
      <w:pPr>
        <w:jc w:val="both"/>
        <w:rPr>
          <w:sz w:val="28"/>
          <w:szCs w:val="28"/>
        </w:rPr>
      </w:pPr>
    </w:p>
    <w:p w14:paraId="2DFCBC6A" w14:textId="77777777" w:rsidR="00CE19AD" w:rsidRPr="00CE19AD" w:rsidRDefault="00CE19AD" w:rsidP="00CE19AD">
      <w:pPr>
        <w:jc w:val="both"/>
        <w:rPr>
          <w:sz w:val="28"/>
          <w:szCs w:val="28"/>
        </w:rPr>
      </w:pPr>
      <w:r w:rsidRPr="00CE19AD">
        <w:rPr>
          <w:sz w:val="28"/>
          <w:szCs w:val="28"/>
        </w:rPr>
        <w:t>Міський голова</w:t>
      </w:r>
      <w:r w:rsidRPr="00CE19AD">
        <w:rPr>
          <w:sz w:val="28"/>
          <w:szCs w:val="28"/>
        </w:rPr>
        <w:tab/>
      </w:r>
      <w:r w:rsidRPr="00CE19AD">
        <w:rPr>
          <w:sz w:val="28"/>
          <w:szCs w:val="28"/>
        </w:rPr>
        <w:tab/>
      </w:r>
      <w:r w:rsidRPr="00CE19AD">
        <w:rPr>
          <w:sz w:val="28"/>
          <w:szCs w:val="28"/>
        </w:rPr>
        <w:tab/>
      </w:r>
      <w:r w:rsidRPr="00CE19AD">
        <w:rPr>
          <w:sz w:val="28"/>
          <w:szCs w:val="28"/>
        </w:rPr>
        <w:tab/>
      </w:r>
      <w:r w:rsidRPr="00CE19AD">
        <w:rPr>
          <w:sz w:val="28"/>
          <w:szCs w:val="28"/>
        </w:rPr>
        <w:tab/>
      </w:r>
      <w:r w:rsidRPr="00CE19AD">
        <w:rPr>
          <w:sz w:val="28"/>
          <w:szCs w:val="28"/>
        </w:rPr>
        <w:tab/>
      </w:r>
      <w:r w:rsidRPr="00CE19AD">
        <w:rPr>
          <w:sz w:val="28"/>
          <w:szCs w:val="28"/>
        </w:rPr>
        <w:tab/>
      </w:r>
      <w:r w:rsidRPr="00CE19AD">
        <w:rPr>
          <w:sz w:val="28"/>
          <w:szCs w:val="28"/>
        </w:rPr>
        <w:tab/>
      </w:r>
      <w:r w:rsidRPr="00CE19AD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CE19A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52743" w14:textId="77777777" w:rsidR="007C4200" w:rsidRDefault="007C4200">
      <w:r>
        <w:separator/>
      </w:r>
    </w:p>
  </w:endnote>
  <w:endnote w:type="continuationSeparator" w:id="0">
    <w:p w14:paraId="205D54D7" w14:textId="77777777" w:rsidR="007C4200" w:rsidRDefault="007C4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D2891E" w14:textId="77777777" w:rsidR="007C4200" w:rsidRDefault="007C4200">
      <w:r>
        <w:separator/>
      </w:r>
    </w:p>
  </w:footnote>
  <w:footnote w:type="continuationSeparator" w:id="0">
    <w:p w14:paraId="48073832" w14:textId="77777777" w:rsidR="007C4200" w:rsidRDefault="007C4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C4200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19AD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7DDCE-D958-4F6C-BCBD-65457598A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2340</Words>
  <Characters>1335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2024-05-20T09:27:00Z</dcterms:modified>
</cp:coreProperties>
</file>