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24.05.2019р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                    на проектування та реконструкцію індивідуального житлового будинку на земельній ділянці по вул. Дмитерка, 48 (к/н 4610160300:07:007:0237)                    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9618E18" w14:textId="77777777" w:rsidR="009819A7" w:rsidRPr="009819A7" w:rsidRDefault="009819A7" w:rsidP="009819A7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9819A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Максимець С.Г., беручи до уваги Витяг з Державного реєстру речових прав на нерухоме майно про реєстрацію права власності                  (і.н.в. 114353517 від 16.02.2018), Витяг з Державного реєстру речових прав на нерухоме майно про реєстрацію права власності (і.н.в. 114352207 від 16.02.2018), виконавчий комітет Винниківської міської ради –</w:t>
      </w:r>
    </w:p>
    <w:p w14:paraId="1E94EFE9" w14:textId="77777777" w:rsidR="009819A7" w:rsidRPr="009819A7" w:rsidRDefault="009819A7" w:rsidP="009819A7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52C4722B" w14:textId="77777777" w:rsidR="009819A7" w:rsidRPr="009819A7" w:rsidRDefault="009819A7" w:rsidP="009819A7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9819A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555CC21F" w14:textId="77777777" w:rsidR="009819A7" w:rsidRPr="009819A7" w:rsidRDefault="009819A7" w:rsidP="009819A7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62900BAE" w14:textId="77777777" w:rsidR="009819A7" w:rsidRPr="009819A7" w:rsidRDefault="009819A7" w:rsidP="009819A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9819A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9819A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9819A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9819A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9819A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</w:t>
      </w:r>
      <w:r w:rsidRPr="009819A7">
        <w:rPr>
          <w:rFonts w:eastAsia="Arial Unicode MS"/>
          <w:color w:val="000000"/>
          <w:sz w:val="28"/>
          <w:szCs w:val="28"/>
          <w:u w:color="000000"/>
          <w:shd w:val="clear" w:color="auto" w:fill="FFFFFF"/>
          <w:lang w:eastAsia="uk-UA"/>
        </w:rPr>
        <w:t>Максимець Софії Григорівні</w:t>
      </w:r>
      <w:r w:rsidRPr="009819A7">
        <w:rPr>
          <w:rFonts w:ascii="Verdana" w:eastAsia="Arial Unicode MS" w:hAnsi="Verdana" w:cs="Arial Unicode MS"/>
          <w:color w:val="000000"/>
          <w:sz w:val="28"/>
          <w:szCs w:val="28"/>
          <w:u w:color="000000"/>
          <w:shd w:val="clear" w:color="auto" w:fill="FFFFFF"/>
          <w:lang w:eastAsia="uk-UA"/>
        </w:rPr>
        <w:t xml:space="preserve"> </w:t>
      </w:r>
      <w:r w:rsidRPr="009819A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будівельний паспорт забудови земельної ділянки на проектування та реконструкцію </w:t>
      </w:r>
      <w:r w:rsidRPr="009819A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індивідуального житлового будинку </w:t>
      </w:r>
      <w:r w:rsidRPr="009819A7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 xml:space="preserve">на земельній ділянці по </w:t>
      </w:r>
      <w:r w:rsidRPr="009819A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вул. Дмитерка, 48 (к/н 4610160300:07:007:0237) у м. Винники</w:t>
      </w:r>
      <w:r w:rsidRPr="009819A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  <w:bookmarkStart w:id="1" w:name="_GoBack"/>
      <w:bookmarkEnd w:id="1"/>
    </w:p>
    <w:p w14:paraId="4B1D0C0B" w14:textId="77777777" w:rsidR="009819A7" w:rsidRPr="009819A7" w:rsidRDefault="009819A7" w:rsidP="009819A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9819A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9819A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9819A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реконструкцію </w:t>
      </w:r>
      <w:r w:rsidRPr="009819A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індивідуального житлового будинку </w:t>
      </w:r>
      <w:r w:rsidRPr="009819A7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 xml:space="preserve">на земельній ділянці по </w:t>
      </w:r>
      <w:r w:rsidRPr="009819A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вул. Дмитерка, 48 (к/н 4610160300:07:007:0237) у м. Винники</w:t>
      </w:r>
      <w:r w:rsidRPr="009819A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3463E92C" w14:textId="77777777" w:rsidR="009819A7" w:rsidRPr="009819A7" w:rsidRDefault="009819A7" w:rsidP="009819A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819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</w:t>
      </w:r>
      <w:r w:rsidRPr="009819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гр. </w:t>
      </w:r>
      <w:r w:rsidRPr="009819A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Максимець С.Г.</w:t>
      </w:r>
      <w:r w:rsidRPr="009819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:</w:t>
      </w:r>
    </w:p>
    <w:p w14:paraId="77F51B64" w14:textId="77777777" w:rsidR="009819A7" w:rsidRPr="009819A7" w:rsidRDefault="009819A7" w:rsidP="009819A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819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3.1.</w:t>
      </w:r>
      <w:r w:rsidRPr="009819A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819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1128C670" w14:textId="77777777" w:rsidR="009819A7" w:rsidRPr="009819A7" w:rsidRDefault="009819A7" w:rsidP="009819A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819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3.2.</w:t>
      </w:r>
      <w:r w:rsidRPr="009819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64517AF2" w14:textId="77777777" w:rsidR="009819A7" w:rsidRPr="009819A7" w:rsidRDefault="009819A7" w:rsidP="009819A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819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3.3.</w:t>
      </w:r>
      <w:r w:rsidRPr="009819A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819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9819A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9819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9819A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9819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ДАБІ у Львівській області  для  отримання дозвільних документів, які дають право на початок виконання будівельних робіт. </w:t>
      </w:r>
    </w:p>
    <w:p w14:paraId="24E681F6" w14:textId="77777777" w:rsidR="009819A7" w:rsidRPr="009819A7" w:rsidRDefault="009819A7" w:rsidP="009819A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819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3.4.</w:t>
      </w:r>
      <w:r w:rsidRPr="009819A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819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3A14915C" w14:textId="77777777" w:rsidR="009819A7" w:rsidRPr="009819A7" w:rsidRDefault="009819A7" w:rsidP="009819A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819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3.5.</w:t>
      </w:r>
      <w:r w:rsidRPr="009819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42194BD7" w14:textId="77777777" w:rsidR="009819A7" w:rsidRPr="009819A7" w:rsidRDefault="009819A7" w:rsidP="009819A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819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3.6.</w:t>
      </w:r>
      <w:r w:rsidRPr="009819A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819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Після завершення будівельних робіт з </w:t>
      </w:r>
      <w:r w:rsidRPr="009819A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реконструкції </w:t>
      </w:r>
      <w:r w:rsidRPr="009819A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9819A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9819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9819A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9819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5F7F53A4" w14:textId="77777777" w:rsidR="009819A7" w:rsidRPr="009819A7" w:rsidRDefault="009819A7" w:rsidP="009819A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819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3.7.</w:t>
      </w:r>
      <w:r w:rsidRPr="009819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32B8A0EE" w14:textId="77777777" w:rsidR="009819A7" w:rsidRPr="009819A7" w:rsidRDefault="009819A7" w:rsidP="009819A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819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4.</w:t>
      </w:r>
      <w:r w:rsidRPr="009819A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819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9819A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Максимець С.Г</w:t>
      </w:r>
      <w:r w:rsidRPr="009819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., що будівельні роботи можна розпочинати тільки після отримання відповідних дозволів, згідно державних норм та правил.</w:t>
      </w:r>
    </w:p>
    <w:p w14:paraId="7002A8F1" w14:textId="77777777" w:rsidR="009819A7" w:rsidRPr="009819A7" w:rsidRDefault="009819A7" w:rsidP="009819A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819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5.</w:t>
      </w:r>
      <w:r w:rsidRPr="009819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9819A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9819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311827A1" w14:textId="77777777" w:rsidR="009819A7" w:rsidRPr="009819A7" w:rsidRDefault="009819A7" w:rsidP="009819A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819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6.</w:t>
      </w:r>
      <w:r w:rsidRPr="009819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06B50B8E" w14:textId="77777777" w:rsidR="009819A7" w:rsidRPr="009819A7" w:rsidRDefault="009819A7" w:rsidP="009819A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819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7.</w:t>
      </w:r>
      <w:r w:rsidRPr="009819A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A8905AC" w14:textId="77777777" w:rsidR="009819A7" w:rsidRPr="009819A7" w:rsidRDefault="009819A7" w:rsidP="009819A7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5AB9571" w14:textId="77777777" w:rsidR="009819A7" w:rsidRPr="009819A7" w:rsidRDefault="009819A7" w:rsidP="009819A7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4290D07D" w14:textId="77777777" w:rsidR="009819A7" w:rsidRPr="009819A7" w:rsidRDefault="009819A7" w:rsidP="009819A7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489B2D57" w14:textId="77777777" w:rsidR="009819A7" w:rsidRPr="009819A7" w:rsidRDefault="009819A7" w:rsidP="009819A7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9819A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9819A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819A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819A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819A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819A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819A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819A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819A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819A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29C85B" w14:textId="77777777" w:rsidR="00C5797B" w:rsidRDefault="00C5797B">
      <w:r>
        <w:separator/>
      </w:r>
    </w:p>
  </w:endnote>
  <w:endnote w:type="continuationSeparator" w:id="0">
    <w:p w14:paraId="1F960C4E" w14:textId="77777777" w:rsidR="00C5797B" w:rsidRDefault="00C57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77C846" w14:textId="77777777" w:rsidR="00C5797B" w:rsidRDefault="00C5797B">
      <w:r>
        <w:separator/>
      </w:r>
    </w:p>
  </w:footnote>
  <w:footnote w:type="continuationSeparator" w:id="0">
    <w:p w14:paraId="6356039B" w14:textId="77777777" w:rsidR="00C5797B" w:rsidRDefault="00C579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819A7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5797B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78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3D2665-BC9F-45A5-B736-830DD6044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2408</Words>
  <Characters>1373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2024-05-15T07:57:00Z</dcterms:modified>
</cp:coreProperties>
</file>