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на проектування та будівництво індивідуального житлового будинку на земельній ділянці по вул. Б.Хмельницького (к/н 4610160300:07:001:0073)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7B144C" w14:textId="77777777" w:rsidR="0026544C" w:rsidRPr="0026544C" w:rsidRDefault="0026544C" w:rsidP="0026544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Ломага Ю.Т., беручи до уваги Витяг з Державного реєстру речових прав на нерухоме майно про реєстрацію права власності       (і.н.в. 163600254 від 15.04.2019), виконавчий комітет Винниківської міської ради –</w:t>
      </w:r>
    </w:p>
    <w:p w14:paraId="3CC69BD3" w14:textId="77777777" w:rsidR="0026544C" w:rsidRPr="0026544C" w:rsidRDefault="0026544C" w:rsidP="0026544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A54BD01" w14:textId="77777777" w:rsidR="0026544C" w:rsidRPr="0026544C" w:rsidRDefault="0026544C" w:rsidP="0026544C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FE3908E" w14:textId="77777777" w:rsidR="0026544C" w:rsidRPr="0026544C" w:rsidRDefault="0026544C" w:rsidP="0026544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82D4C1D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 w:rsidRPr="0026544C">
        <w:rPr>
          <w:rFonts w:eastAsia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>Ломага Юрію Томашовичу</w:t>
      </w:r>
      <w:r w:rsidRPr="0026544C">
        <w:rPr>
          <w:rFonts w:ascii="Verdana" w:eastAsia="Arial Unicode MS" w:hAnsi="Verdana" w:cs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 xml:space="preserve"> 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будівельний паспорт забудови земельної ділянки на проектування та будівництво 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Б.Хмельницького</w:t>
      </w: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4610160300:07:001:0073) у м. Винники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CCDB4AC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Б.Хмельницького</w:t>
      </w: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4610160300:07:001:0073) у м. Винники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A9916E8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Ломага Ю.Т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4E1095D3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D50ADCB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B284566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62FB2F3F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95071E1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E2DB773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6544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AE3BA80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D76A6ED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26544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Ломага Ю.Т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5BEEB78D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00473D0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5DBD95C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26544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E2EA6B8" w14:textId="77777777" w:rsidR="0026544C" w:rsidRPr="0026544C" w:rsidRDefault="0026544C" w:rsidP="0026544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EBEA3E8" w14:textId="77777777" w:rsidR="0026544C" w:rsidRPr="0026544C" w:rsidRDefault="0026544C" w:rsidP="0026544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2A2C48F" w14:textId="77777777" w:rsidR="0026544C" w:rsidRPr="0026544C" w:rsidRDefault="0026544C" w:rsidP="0026544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95B9484" w14:textId="77777777" w:rsidR="0026544C" w:rsidRPr="0026544C" w:rsidRDefault="0026544C" w:rsidP="0026544C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26544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26544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6544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6544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6544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6544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6544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6544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6544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6544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695D5B60" w14:textId="77777777" w:rsidR="0026544C" w:rsidRPr="0026544C" w:rsidRDefault="0026544C" w:rsidP="0026544C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D2861B" w14:textId="77777777" w:rsidR="00072AD9" w:rsidRDefault="00072AD9">
      <w:r>
        <w:separator/>
      </w:r>
    </w:p>
  </w:endnote>
  <w:endnote w:type="continuationSeparator" w:id="0">
    <w:p w14:paraId="3C7C340C" w14:textId="77777777" w:rsidR="00072AD9" w:rsidRDefault="0007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047E5" w14:textId="77777777" w:rsidR="00072AD9" w:rsidRDefault="00072AD9">
      <w:r>
        <w:separator/>
      </w:r>
    </w:p>
  </w:footnote>
  <w:footnote w:type="continuationSeparator" w:id="0">
    <w:p w14:paraId="64575EA5" w14:textId="77777777" w:rsidR="00072AD9" w:rsidRDefault="0007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2AD9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544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2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60184-325C-4FE1-BA9D-D1B39A8C0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2289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2024-05-15T07:55:00Z</dcterms:modified>
</cp:coreProperties>
</file>