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на земельній ділянці по вул. Б.Хмельницького (к/н 4610160300:07:001:0073)                    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60252F" w14:textId="426495AB" w:rsidR="00D92A04" w:rsidRPr="00D92A04" w:rsidRDefault="00D92A04" w:rsidP="00D92A0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р.Різника О.Р.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беручи до уваги Витяг з Державного реєстру речових прав на нерухоме майно про реєстрацію п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рава власності (і.н.в. 163599686 від 15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04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.201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9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), виконавчий комітет Винниківської міської ради –</w:t>
      </w:r>
    </w:p>
    <w:p w14:paraId="607F1ACB" w14:textId="77777777" w:rsidR="00D92A04" w:rsidRPr="00D92A04" w:rsidRDefault="00D92A04" w:rsidP="00D92A0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733C9B9" w14:textId="77777777" w:rsidR="00D92A04" w:rsidRPr="00D92A04" w:rsidRDefault="00D92A04" w:rsidP="00D92A04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D92A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8CE7354" w14:textId="77777777" w:rsidR="00D92A04" w:rsidRPr="00D92A04" w:rsidRDefault="00D92A04" w:rsidP="00D92A0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32B5566" w14:textId="549252CE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гр.Різнику Олексію Романовичу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будівельний паспорт забудови земельної ділянки на проектування та будівництво 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Б.Хмельницького</w:t>
      </w:r>
      <w:r w:rsidRPr="00D92A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4610160300:07:001:0073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0781BDF" w14:textId="05CD794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D92A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Б.Хмельницького</w:t>
      </w:r>
      <w:r w:rsidRPr="00D92A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4610160300:07:001:0073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AD2107A" w14:textId="7AB2E0F3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Різника О.Р.:</w:t>
      </w:r>
    </w:p>
    <w:p w14:paraId="47CF09B0" w14:textId="7777777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D92A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CB377F5" w14:textId="7777777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C0DD5BC" w14:textId="7777777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D92A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D92A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D92A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79CD5E24" w14:textId="7777777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D92A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6A18AE8" w14:textId="7777777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E5ABBA1" w14:textId="7777777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D92A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92A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9DCBEB1" w14:textId="7777777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48C76C6" w14:textId="2C5E443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D92A0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Різнику О.Р.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0BB5680B" w14:textId="7777777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96526DE" w14:textId="7777777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890E751" w14:textId="77777777" w:rsidR="00D92A04" w:rsidRPr="00D92A04" w:rsidRDefault="00D92A04" w:rsidP="00D92A0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D92A0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A06F201" w14:textId="77777777" w:rsidR="00D92A04" w:rsidRPr="00D92A04" w:rsidRDefault="00D92A04" w:rsidP="00D92A0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77EF98F" w14:textId="77777777" w:rsidR="00D92A04" w:rsidRPr="00D92A04" w:rsidRDefault="00D92A04" w:rsidP="00D92A0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D38E40D" w14:textId="77777777" w:rsidR="00D92A04" w:rsidRPr="00D92A04" w:rsidRDefault="00D92A04" w:rsidP="00D92A0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A919F5C" w14:textId="0BA6B877" w:rsidR="00D92A04" w:rsidRPr="00D92A04" w:rsidRDefault="00D92A04" w:rsidP="00D92A04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bookmarkStart w:id="1" w:name="_GoBack"/>
      <w:bookmarkEnd w:id="1"/>
      <w:r w:rsidRPr="00D92A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92A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92A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92A0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6F9B880D" w14:textId="77777777" w:rsidR="00D92A04" w:rsidRPr="00D92A04" w:rsidRDefault="00D92A04" w:rsidP="00D92A04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2A118" w14:textId="77777777" w:rsidR="00153F24" w:rsidRDefault="00153F24">
      <w:r>
        <w:separator/>
      </w:r>
    </w:p>
  </w:endnote>
  <w:endnote w:type="continuationSeparator" w:id="0">
    <w:p w14:paraId="350C580E" w14:textId="77777777" w:rsidR="00153F24" w:rsidRDefault="00153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B0F542" w14:textId="77777777" w:rsidR="00153F24" w:rsidRDefault="00153F24">
      <w:r>
        <w:separator/>
      </w:r>
    </w:p>
  </w:footnote>
  <w:footnote w:type="continuationSeparator" w:id="0">
    <w:p w14:paraId="119C9FA9" w14:textId="77777777" w:rsidR="00153F24" w:rsidRDefault="00153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3F2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2A0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49150-E1E0-43FE-8251-132AEC21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2308</Words>
  <Characters>1317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2024-05-15T08:12:00Z</dcterms:modified>
</cp:coreProperties>
</file>