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на земельній ділянці по вул. Б.Хмельницького (к/н 4610160300:07:001:0072)                   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5D54F1" w14:textId="77777777" w:rsidR="006F7D01" w:rsidRPr="006F7D01" w:rsidRDefault="006F7D01" w:rsidP="006F7D0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генерального директора ТзОВ «Академія футболу» п.Г.Козловського., беручи до уваги Витяг з Державного реєстру речових прав на нерухоме майно про реєстрацію права власності (і.н.в. 149843546 від 17.12.2018), виконавчий комітет Винниківської міської ради –</w:t>
      </w:r>
    </w:p>
    <w:p w14:paraId="78908A4C" w14:textId="77777777" w:rsidR="006F7D01" w:rsidRPr="006F7D01" w:rsidRDefault="006F7D01" w:rsidP="006F7D0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C168343" w14:textId="77777777" w:rsidR="006F7D01" w:rsidRPr="006F7D01" w:rsidRDefault="006F7D01" w:rsidP="006F7D0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6B692B4" w14:textId="77777777" w:rsidR="006F7D01" w:rsidRPr="006F7D01" w:rsidRDefault="006F7D01" w:rsidP="006F7D0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526FCC7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ТзОВ «Академія футболу» будівельний паспорт забудови земельної ділянки на проектування та будівництво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Б.Хмельницького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4610160300:07:001:0072) у м. Винники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3BC1BA9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Б.Хмельницького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4610160300:07:001:0072) у м. Винники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27DF32B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ТзОВ «Академія футболу»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</w:t>
      </w:r>
    </w:p>
    <w:p w14:paraId="54E68B1E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B73D737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614203D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1D259409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5ACE8DF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56E976B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F7D0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EB3A6A2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D0C689F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6F7D0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ТзОВ «Академія футболу»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40167873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917A1B4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AA34CA2" w14:textId="77777777" w:rsidR="006F7D01" w:rsidRPr="006F7D01" w:rsidRDefault="006F7D01" w:rsidP="006F7D0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6F7D0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BFBF50" w14:textId="77777777" w:rsidR="006F7D01" w:rsidRPr="006F7D01" w:rsidRDefault="006F7D01" w:rsidP="006F7D0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81B3F72" w14:textId="77777777" w:rsidR="006F7D01" w:rsidRPr="006F7D01" w:rsidRDefault="006F7D01" w:rsidP="006F7D0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</w:p>
    <w:p w14:paraId="785DDB04" w14:textId="77777777" w:rsidR="006F7D01" w:rsidRPr="006F7D01" w:rsidRDefault="006F7D01" w:rsidP="006F7D0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A82A27" w14:textId="77777777" w:rsidR="006F7D01" w:rsidRPr="006F7D01" w:rsidRDefault="006F7D01" w:rsidP="006F7D0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F7D0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16EDB" w14:textId="77777777" w:rsidR="009409D9" w:rsidRDefault="009409D9">
      <w:r>
        <w:separator/>
      </w:r>
    </w:p>
  </w:endnote>
  <w:endnote w:type="continuationSeparator" w:id="0">
    <w:p w14:paraId="4F8E870F" w14:textId="77777777" w:rsidR="009409D9" w:rsidRDefault="0094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BA1CB" w14:textId="77777777" w:rsidR="009409D9" w:rsidRDefault="009409D9">
      <w:r>
        <w:separator/>
      </w:r>
    </w:p>
  </w:footnote>
  <w:footnote w:type="continuationSeparator" w:id="0">
    <w:p w14:paraId="69D70DB8" w14:textId="77777777" w:rsidR="009409D9" w:rsidRDefault="00940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7D01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09D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0C57B-6ACF-4465-9E09-8EF0753F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2350</Words>
  <Characters>1341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2024-05-15T08:15:00Z</dcterms:modified>
</cp:coreProperties>
</file>