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07.06.2019р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211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організацію сезонної торгівлі  сезонними овочами та фруктами   на території м. Винники на 2019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50256B7"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 xml:space="preserve">                Керуючись Законами України «Про місцеве самоврядування в Україні», «Про благоустрій населених пунктів», з метою впорядкування торгівлі сезонними овочами та фруктами та покращення умов їх реалізації, забезпечення мешканців міста якісною продукцією, забезпечення відкритості та прозорості процедури укладення договорів із орендарями конструктивних елементів благоустрою для торгівлі сезонними овочами та фруктами, розвитку конкуренції, обмеження монополізму, залучення найширшого кола учасників (юридичних і фізичних осіб) незалежно від форм власності до формування високоякісного естетичного міського середовища та отримання максимального доходу через передачу в оренду елементів благоустрою виконавчий комітет Винниківської міської ради </w:t>
      </w:r>
    </w:p>
    <w:p w14:paraId="15C57556" w14:textId="77777777" w:rsidR="00C376AF" w:rsidRPr="00C376AF" w:rsidRDefault="00C376AF" w:rsidP="00C376AF">
      <w:pPr>
        <w:jc w:val="both"/>
        <w:rPr>
          <w:color w:val="000000"/>
          <w:sz w:val="28"/>
          <w:szCs w:val="28"/>
          <w:shd w:val="clear" w:color="auto" w:fill="FFFFFF"/>
          <w:lang w:eastAsia="uk-UA"/>
        </w:rPr>
      </w:pPr>
    </w:p>
    <w:p w14:paraId="53332953" w14:textId="77777777" w:rsidR="00C376AF" w:rsidRPr="00C376AF" w:rsidRDefault="00C376AF" w:rsidP="00C376AF">
      <w:pPr>
        <w:jc w:val="center"/>
        <w:rPr>
          <w:color w:val="000000"/>
          <w:sz w:val="28"/>
          <w:szCs w:val="28"/>
          <w:shd w:val="clear" w:color="auto" w:fill="FFFFFF"/>
          <w:lang w:eastAsia="uk-UA"/>
        </w:rPr>
      </w:pPr>
      <w:r w:rsidRPr="00C376AF">
        <w:rPr>
          <w:color w:val="000000"/>
          <w:sz w:val="28"/>
          <w:szCs w:val="28"/>
          <w:shd w:val="clear" w:color="auto" w:fill="FFFFFF"/>
          <w:lang w:eastAsia="uk-UA"/>
        </w:rPr>
        <w:t>вирішив:</w:t>
      </w:r>
    </w:p>
    <w:p w14:paraId="6CC5411F"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lang w:eastAsia="uk-UA"/>
        </w:rPr>
        <w:br/>
      </w:r>
      <w:r w:rsidRPr="00C376AF">
        <w:rPr>
          <w:color w:val="000000"/>
          <w:sz w:val="28"/>
          <w:szCs w:val="28"/>
          <w:shd w:val="clear" w:color="auto" w:fill="FFFFFF"/>
          <w:lang w:eastAsia="uk-UA"/>
        </w:rPr>
        <w:t>1. Затвердити:</w:t>
      </w:r>
    </w:p>
    <w:p w14:paraId="666038A5"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1.1. Порядок визначення орендаря конструктивних елементів благоустрою для торгівлі сезонними овочами та фруктами (додаток 1).</w:t>
      </w:r>
    </w:p>
    <w:p w14:paraId="146A11D9"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1.2. Типовий договір на право тимчасового користування окремими конструктивними елементами благоустрою комунальної власності на умовах оренди для сезонної</w:t>
      </w:r>
      <w:r w:rsidRPr="00C376AF">
        <w:rPr>
          <w:color w:val="000000"/>
          <w:sz w:val="28"/>
          <w:szCs w:val="28"/>
          <w:lang w:eastAsia="uk-UA"/>
        </w:rPr>
        <w:t> </w:t>
      </w:r>
      <w:r w:rsidRPr="00C376AF">
        <w:rPr>
          <w:color w:val="000000"/>
          <w:sz w:val="28"/>
          <w:szCs w:val="28"/>
          <w:shd w:val="clear" w:color="auto" w:fill="FFFFFF"/>
          <w:lang w:eastAsia="uk-UA"/>
        </w:rPr>
        <w:t>торгівлі (додаток</w:t>
      </w:r>
      <w:r w:rsidRPr="00C376AF">
        <w:rPr>
          <w:color w:val="000000"/>
          <w:sz w:val="28"/>
          <w:szCs w:val="28"/>
          <w:lang w:eastAsia="uk-UA"/>
        </w:rPr>
        <w:t> </w:t>
      </w:r>
      <w:r w:rsidRPr="00C376AF">
        <w:rPr>
          <w:color w:val="000000"/>
          <w:sz w:val="28"/>
          <w:szCs w:val="28"/>
          <w:shd w:val="clear" w:color="auto" w:fill="FFFFFF"/>
          <w:lang w:eastAsia="uk-UA"/>
        </w:rPr>
        <w:t>2).</w:t>
      </w:r>
    </w:p>
    <w:p w14:paraId="443B67A1"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1.3. Склад комісії з визначення орендаря конструктивних елементів благоустрою для сезонної торгівлі на території м. Винники</w:t>
      </w:r>
      <w:r w:rsidRPr="00C376AF">
        <w:rPr>
          <w:color w:val="000000"/>
          <w:sz w:val="28"/>
          <w:szCs w:val="28"/>
          <w:lang w:eastAsia="uk-UA"/>
        </w:rPr>
        <w:t> </w:t>
      </w:r>
      <w:r w:rsidRPr="00C376AF">
        <w:rPr>
          <w:color w:val="000000"/>
          <w:sz w:val="28"/>
          <w:szCs w:val="28"/>
          <w:shd w:val="clear" w:color="auto" w:fill="FFFFFF"/>
          <w:lang w:eastAsia="uk-UA"/>
        </w:rPr>
        <w:t>(додаток 3).</w:t>
      </w:r>
    </w:p>
    <w:p w14:paraId="3603755D"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1.4. Перелік місць сезонної торгівлі на території м. Винники (додаток</w:t>
      </w:r>
      <w:r w:rsidRPr="00C376AF">
        <w:rPr>
          <w:color w:val="000000"/>
          <w:sz w:val="28"/>
          <w:szCs w:val="28"/>
          <w:lang w:eastAsia="uk-UA"/>
        </w:rPr>
        <w:t> </w:t>
      </w:r>
      <w:r w:rsidRPr="00C376AF">
        <w:rPr>
          <w:color w:val="000000"/>
          <w:sz w:val="28"/>
          <w:szCs w:val="28"/>
          <w:shd w:val="clear" w:color="auto" w:fill="FFFFFF"/>
          <w:lang w:eastAsia="uk-UA"/>
        </w:rPr>
        <w:t>4).</w:t>
      </w:r>
    </w:p>
    <w:p w14:paraId="3DBA3D83" w14:textId="77777777" w:rsidR="00C376AF" w:rsidRPr="00C376AF" w:rsidRDefault="00C376AF" w:rsidP="00C376AF">
      <w:pPr>
        <w:jc w:val="both"/>
        <w:rPr>
          <w:color w:val="000000"/>
          <w:sz w:val="28"/>
          <w:szCs w:val="28"/>
          <w:shd w:val="clear" w:color="auto" w:fill="FFFFFF"/>
          <w:lang w:eastAsia="uk-UA"/>
        </w:rPr>
      </w:pPr>
      <w:r w:rsidRPr="00C376AF">
        <w:rPr>
          <w:color w:val="000000"/>
          <w:sz w:val="28"/>
          <w:szCs w:val="28"/>
          <w:shd w:val="clear" w:color="auto" w:fill="FFFFFF"/>
          <w:lang w:eastAsia="uk-UA"/>
        </w:rPr>
        <w:t>2. Контроль за виконанням рішення покласти на заступника міського голови з питань міжнародного партнерства та гуманітарного розвитку.</w:t>
      </w:r>
    </w:p>
    <w:p w14:paraId="01C471E0" w14:textId="595376E9" w:rsidR="00213958" w:rsidRPr="00C376AF" w:rsidRDefault="00C376AF" w:rsidP="00C376AF">
      <w:pPr>
        <w:jc w:val="both"/>
        <w:rPr>
          <w:sz w:val="28"/>
          <w:szCs w:val="28"/>
        </w:rPr>
      </w:pPr>
      <w:r w:rsidRPr="00C376AF">
        <w:rPr>
          <w:color w:val="000000"/>
          <w:sz w:val="28"/>
          <w:szCs w:val="28"/>
          <w:lang w:eastAsia="uk-UA"/>
        </w:rPr>
        <w:br/>
        <w:t>Міський голова                                                                                        В. Квурт</w:t>
      </w:r>
      <w:bookmarkStart w:id="1" w:name="_GoBack"/>
      <w:bookmarkEnd w:id="1"/>
    </w:p>
    <w:sectPr w:rsidR="00213958" w:rsidRPr="00C376AF"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43426" w14:textId="77777777" w:rsidR="00C17E61" w:rsidRDefault="00C17E61">
      <w:r>
        <w:separator/>
      </w:r>
    </w:p>
  </w:endnote>
  <w:endnote w:type="continuationSeparator" w:id="0">
    <w:p w14:paraId="52E07F34" w14:textId="77777777" w:rsidR="00C17E61" w:rsidRDefault="00C1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B5EE4" w14:textId="77777777" w:rsidR="00C17E61" w:rsidRDefault="00C17E61">
      <w:r>
        <w:separator/>
      </w:r>
    </w:p>
  </w:footnote>
  <w:footnote w:type="continuationSeparator" w:id="0">
    <w:p w14:paraId="3A9DFE49" w14:textId="77777777" w:rsidR="00C17E61" w:rsidRDefault="00C17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17E61"/>
    <w:rsid w:val="00C32C7D"/>
    <w:rsid w:val="00C376AF"/>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754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AB54E-7B75-49C7-A0D6-E91A2D239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1219</Words>
  <Characters>696</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2024-05-15T12:32:00Z</dcterms:modified>
</cp:coreProperties>
</file>