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ліфта пасажирського в/п 320 кг  на 9 зупинок за адресою м.Винники, вул.Кільцева,5 (2 під.)"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AF73BA" w14:textId="77777777" w:rsidR="00E12F90" w:rsidRPr="00E12F90" w:rsidRDefault="00E12F90" w:rsidP="00E12F90">
      <w:pPr>
        <w:suppressAutoHyphens/>
        <w:jc w:val="both"/>
        <w:rPr>
          <w:sz w:val="28"/>
          <w:szCs w:val="28"/>
          <w:lang w:eastAsia="ar-SA"/>
        </w:rPr>
      </w:pPr>
      <w:r w:rsidRPr="00E12F90">
        <w:rPr>
          <w:sz w:val="28"/>
          <w:szCs w:val="28"/>
          <w:lang w:eastAsia="ar-SA"/>
        </w:rPr>
        <w:t xml:space="preserve">          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7F76F9F" w14:textId="77777777" w:rsidR="00E12F90" w:rsidRPr="00E12F90" w:rsidRDefault="00E12F90" w:rsidP="00E12F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6A822AC8" w14:textId="77777777" w:rsidR="00E12F90" w:rsidRPr="00E12F90" w:rsidRDefault="00E12F90" w:rsidP="00E12F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12F90">
        <w:rPr>
          <w:sz w:val="28"/>
          <w:szCs w:val="28"/>
          <w:lang w:eastAsia="ar-SA"/>
        </w:rPr>
        <w:t>В И Р І Ш И В:</w:t>
      </w:r>
    </w:p>
    <w:p w14:paraId="1EB03CF5" w14:textId="77777777" w:rsidR="00E12F90" w:rsidRPr="00E12F90" w:rsidRDefault="00E12F90" w:rsidP="00E12F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A1F57F8" w14:textId="77777777" w:rsidR="00E12F90" w:rsidRPr="00E12F90" w:rsidRDefault="00E12F90" w:rsidP="00E12F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284"/>
        <w:jc w:val="both"/>
        <w:rPr>
          <w:sz w:val="28"/>
          <w:szCs w:val="28"/>
          <w:lang w:eastAsia="ar-SA"/>
        </w:rPr>
      </w:pPr>
      <w:r w:rsidRPr="00E12F90">
        <w:rPr>
          <w:sz w:val="28"/>
          <w:szCs w:val="28"/>
          <w:lang w:eastAsia="ar-SA"/>
        </w:rPr>
        <w:t xml:space="preserve">1. Затвердити кошторисну документацію на «Капітальний ремонт ліфта пасажирського в/п 320  кг на 9 зупинок за адресою м.Винники, вул.Кільцева,5 (2 під.)» </w:t>
      </w:r>
    </w:p>
    <w:p w14:paraId="4F7EC48C" w14:textId="77777777" w:rsidR="00E12F90" w:rsidRPr="00E12F90" w:rsidRDefault="00E12F90" w:rsidP="00E12F9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D470793" w14:textId="77777777" w:rsidR="00E12F90" w:rsidRPr="00E12F90" w:rsidRDefault="00E12F90" w:rsidP="00E12F90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12F90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38FA6EA4" w14:textId="77777777" w:rsidR="00E12F90" w:rsidRPr="00E12F90" w:rsidRDefault="00E12F90" w:rsidP="00E12F9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FE2794D" w14:textId="77777777" w:rsidR="00E12F90" w:rsidRPr="00E12F90" w:rsidRDefault="00E12F90" w:rsidP="00E12F9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3E544F72" w14:textId="77777777" w:rsidR="00E12F90" w:rsidRPr="00E12F90" w:rsidRDefault="00E12F90" w:rsidP="00E12F90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E12F90">
        <w:rPr>
          <w:sz w:val="28"/>
          <w:szCs w:val="28"/>
          <w:lang w:eastAsia="ar-SA"/>
        </w:rPr>
        <w:t>Міський голова                                                                              Квурт В.Л.</w:t>
      </w:r>
    </w:p>
    <w:p w14:paraId="01C471E0" w14:textId="77777777" w:rsidR="00213958" w:rsidRPr="00E12F90" w:rsidRDefault="00213958" w:rsidP="00471A72">
      <w:pPr>
        <w:rPr>
          <w:sz w:val="28"/>
          <w:szCs w:val="28"/>
        </w:rPr>
      </w:pPr>
    </w:p>
    <w:sectPr w:rsidR="00213958" w:rsidRPr="00E12F9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C60520" w14:textId="77777777" w:rsidR="009C76F8" w:rsidRDefault="009C76F8">
      <w:r>
        <w:separator/>
      </w:r>
    </w:p>
  </w:endnote>
  <w:endnote w:type="continuationSeparator" w:id="0">
    <w:p w14:paraId="0FB8FAE9" w14:textId="77777777" w:rsidR="009C76F8" w:rsidRDefault="009C7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A65ACF" w14:textId="77777777" w:rsidR="009C76F8" w:rsidRDefault="009C76F8">
      <w:r>
        <w:separator/>
      </w:r>
    </w:p>
  </w:footnote>
  <w:footnote w:type="continuationSeparator" w:id="0">
    <w:p w14:paraId="472904B3" w14:textId="77777777" w:rsidR="009C76F8" w:rsidRDefault="009C76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C76F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12F90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30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760FD-164E-433F-921C-59363BF00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2024-05-15T13:05:00Z</dcterms:modified>
</cp:coreProperties>
</file>