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ліфта пасажирського в/п 320 кг  на 9 зупинок за адресою м.Винники, вул.Кільцева,4 (2 під.)"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C92AC5" w14:textId="77777777" w:rsidR="003B069B" w:rsidRPr="003B069B" w:rsidRDefault="003B069B" w:rsidP="003B069B">
      <w:pPr>
        <w:suppressAutoHyphens/>
        <w:jc w:val="both"/>
        <w:rPr>
          <w:sz w:val="28"/>
          <w:szCs w:val="28"/>
          <w:lang w:eastAsia="ar-SA"/>
        </w:rPr>
      </w:pPr>
      <w:r w:rsidRPr="003B069B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97A8CE0" w14:textId="77777777" w:rsidR="003B069B" w:rsidRPr="003B069B" w:rsidRDefault="003B069B" w:rsidP="003B0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D7B5363" w14:textId="77777777" w:rsidR="003B069B" w:rsidRPr="003B069B" w:rsidRDefault="003B069B" w:rsidP="003B0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B069B">
        <w:rPr>
          <w:sz w:val="28"/>
          <w:szCs w:val="28"/>
          <w:lang w:eastAsia="ar-SA"/>
        </w:rPr>
        <w:t>В И Р І Ш И В:</w:t>
      </w:r>
    </w:p>
    <w:p w14:paraId="2F3AF5AD" w14:textId="77777777" w:rsidR="003B069B" w:rsidRPr="003B069B" w:rsidRDefault="003B069B" w:rsidP="003B0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3EFB94E" w14:textId="31AFB9BC" w:rsidR="003B069B" w:rsidRPr="003B069B" w:rsidRDefault="003B069B" w:rsidP="003B0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3B069B">
        <w:rPr>
          <w:sz w:val="28"/>
          <w:szCs w:val="28"/>
          <w:lang w:eastAsia="ar-SA"/>
        </w:rPr>
        <w:t>1. Затвердити кошторисну документацію на «Капітальний ремонт ліфта пасажирського в/п 320  кг на 9 зупинок за а</w:t>
      </w:r>
      <w:r>
        <w:rPr>
          <w:sz w:val="28"/>
          <w:szCs w:val="28"/>
          <w:lang w:eastAsia="ar-SA"/>
        </w:rPr>
        <w:t>дресою м.Винники, вул.Кільцева,</w:t>
      </w:r>
      <w:r>
        <w:rPr>
          <w:sz w:val="28"/>
          <w:szCs w:val="28"/>
          <w:lang w:val="en-US" w:eastAsia="ar-SA"/>
        </w:rPr>
        <w:t>4</w:t>
      </w:r>
      <w:r w:rsidRPr="003B069B">
        <w:rPr>
          <w:sz w:val="28"/>
          <w:szCs w:val="28"/>
          <w:lang w:eastAsia="ar-SA"/>
        </w:rPr>
        <w:t xml:space="preserve"> (2 під.)» </w:t>
      </w:r>
    </w:p>
    <w:p w14:paraId="1EA49571" w14:textId="77777777" w:rsidR="003B069B" w:rsidRPr="003B069B" w:rsidRDefault="003B069B" w:rsidP="003B0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B05DB0E" w14:textId="77777777" w:rsidR="003B069B" w:rsidRPr="003B069B" w:rsidRDefault="003B069B" w:rsidP="003B069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B069B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1AB17B1C" w14:textId="77777777" w:rsidR="003B069B" w:rsidRPr="003B069B" w:rsidRDefault="003B069B" w:rsidP="003B069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5CC9E8A" w14:textId="77777777" w:rsidR="003B069B" w:rsidRPr="003B069B" w:rsidRDefault="003B069B" w:rsidP="003B069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C79FA56" w14:textId="77777777" w:rsidR="003B069B" w:rsidRPr="003B069B" w:rsidRDefault="003B069B" w:rsidP="003B069B">
      <w:pPr>
        <w:suppressAutoHyphens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B069B">
        <w:rPr>
          <w:sz w:val="28"/>
          <w:szCs w:val="28"/>
          <w:lang w:eastAsia="ar-SA"/>
        </w:rPr>
        <w:t>Міський голова   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81922" w14:textId="77777777" w:rsidR="006F3FFD" w:rsidRDefault="006F3FFD">
      <w:r>
        <w:separator/>
      </w:r>
    </w:p>
  </w:endnote>
  <w:endnote w:type="continuationSeparator" w:id="0">
    <w:p w14:paraId="6324052C" w14:textId="77777777" w:rsidR="006F3FFD" w:rsidRDefault="006F3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58622" w14:textId="77777777" w:rsidR="006F3FFD" w:rsidRDefault="006F3FFD">
      <w:r>
        <w:separator/>
      </w:r>
    </w:p>
  </w:footnote>
  <w:footnote w:type="continuationSeparator" w:id="0">
    <w:p w14:paraId="44CBF995" w14:textId="77777777" w:rsidR="006F3FFD" w:rsidRDefault="006F3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69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3FFD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A7FCE-B059-4E49-8A2B-CF12F8E31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2024-05-15T13:16:00Z</dcterms:modified>
</cp:coreProperties>
</file>