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на земельній ділянці по вул. Котляревського, 18                                                                    (к/н 4610160300:05:001:0283)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0BB07A" w14:textId="77777777" w:rsidR="009A646A" w:rsidRPr="009A646A" w:rsidRDefault="009A646A" w:rsidP="009A646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</w:t>
      </w:r>
      <w:bookmarkStart w:id="1" w:name="_GoBack"/>
      <w:bookmarkEnd w:id="1"/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рішення виконавчого комітету Винниківської міської ради від 27.12.2017р. №382, розглянувши заяву гр. Готовцевої Т.Ф., беручи до уваги Витяг з Державного реєстру речових прав на нерухоме майно про реєстрацію права власності       (і.н.в. 166393818 від 13.05.2019), виконавчий комітет Винниківської міської ради –</w:t>
      </w:r>
    </w:p>
    <w:p w14:paraId="187E11CA" w14:textId="77777777" w:rsidR="009A646A" w:rsidRPr="009A646A" w:rsidRDefault="009A646A" w:rsidP="009A646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77D2137" w14:textId="77777777" w:rsidR="009A646A" w:rsidRPr="009A646A" w:rsidRDefault="009A646A" w:rsidP="009A646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9A646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670029C" w14:textId="77777777" w:rsidR="009A646A" w:rsidRPr="009A646A" w:rsidRDefault="009A646A" w:rsidP="009A646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2210D64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Готовцевій Тамарі Федорівні будівельний паспорт забудови земельної ділянки на проектування та будівництво 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Котляревського, 18</w:t>
      </w:r>
      <w:r w:rsidRPr="009A646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4610160300:05:001:0283) у м. Винники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90B6C53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9A646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Котляревського, 18</w:t>
      </w:r>
      <w:r w:rsidRPr="009A646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4610160300:05:001:0283) у м. Винники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647926D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Готовцеву Т.Ф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32C95D7A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9A646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213F127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2174B39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9A646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9A646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9A646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52AD8C78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9A646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6F2AB5D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6A5027A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9A646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A646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35CC72F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95206C8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9A646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Готовцевій Т.Ф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7ADADCAD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950D7A1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D6CFBD9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9A646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906B529" w14:textId="77777777" w:rsidR="009A646A" w:rsidRPr="009A646A" w:rsidRDefault="009A646A" w:rsidP="009A646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160AD26" w14:textId="77777777" w:rsidR="009A646A" w:rsidRPr="009A646A" w:rsidRDefault="009A646A" w:rsidP="009A646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4DF810A" w14:textId="77777777" w:rsidR="009A646A" w:rsidRPr="009A646A" w:rsidRDefault="009A646A" w:rsidP="009A646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D664E9A" w14:textId="77777777" w:rsidR="009A646A" w:rsidRPr="009A646A" w:rsidRDefault="009A646A" w:rsidP="009A646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9A646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9A646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646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646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646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646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646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646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646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A646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78E227FC" w14:textId="77777777" w:rsidR="009A646A" w:rsidRPr="009A646A" w:rsidRDefault="009A646A" w:rsidP="009A646A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865B0B" w14:textId="77777777" w:rsidR="0078026B" w:rsidRDefault="0078026B">
      <w:r>
        <w:separator/>
      </w:r>
    </w:p>
  </w:endnote>
  <w:endnote w:type="continuationSeparator" w:id="0">
    <w:p w14:paraId="56F2EA3E" w14:textId="77777777" w:rsidR="0078026B" w:rsidRDefault="0078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F7B8B" w14:textId="77777777" w:rsidR="0078026B" w:rsidRDefault="0078026B">
      <w:r>
        <w:separator/>
      </w:r>
    </w:p>
  </w:footnote>
  <w:footnote w:type="continuationSeparator" w:id="0">
    <w:p w14:paraId="76B25F3F" w14:textId="77777777" w:rsidR="0078026B" w:rsidRDefault="0078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026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646A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0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0196A-531F-4662-8735-8AEF3D4C7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2370</Words>
  <Characters>1351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2024-05-17T09:18:00Z</dcterms:modified>
</cp:coreProperties>
</file>