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7275AC" w14:textId="77777777" w:rsidR="00423E47" w:rsidRPr="00423E47" w:rsidRDefault="00423E47" w:rsidP="00423E47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Cs w:val="24"/>
          <w:lang w:eastAsia="en-US"/>
        </w:rPr>
        <w:t xml:space="preserve"> </w:t>
      </w:r>
      <w:r w:rsidRPr="00423E47">
        <w:rPr>
          <w:rFonts w:eastAsia="Calibri"/>
          <w:sz w:val="28"/>
          <w:szCs w:val="28"/>
          <w:lang w:eastAsia="en-US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13.06.2019р. та 14.06.2019р., виконавчий комітет Винниківської міської ради</w:t>
      </w:r>
    </w:p>
    <w:p w14:paraId="4E179F36" w14:textId="77777777" w:rsidR="00423E47" w:rsidRPr="00423E47" w:rsidRDefault="00423E47" w:rsidP="00423E4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ab/>
      </w:r>
      <w:r w:rsidRPr="00423E47">
        <w:rPr>
          <w:rFonts w:eastAsia="Calibri"/>
          <w:sz w:val="28"/>
          <w:szCs w:val="28"/>
          <w:lang w:eastAsia="en-US"/>
        </w:rPr>
        <w:tab/>
      </w:r>
      <w:r w:rsidRPr="00423E47">
        <w:rPr>
          <w:rFonts w:eastAsia="Calibri"/>
          <w:sz w:val="28"/>
          <w:szCs w:val="28"/>
          <w:lang w:eastAsia="en-US"/>
        </w:rPr>
        <w:tab/>
      </w:r>
      <w:r w:rsidRPr="00423E47">
        <w:rPr>
          <w:rFonts w:eastAsia="Calibri"/>
          <w:sz w:val="28"/>
          <w:szCs w:val="28"/>
          <w:lang w:eastAsia="en-US"/>
        </w:rPr>
        <w:tab/>
      </w:r>
      <w:r w:rsidRPr="00423E47">
        <w:rPr>
          <w:rFonts w:eastAsia="Calibri"/>
          <w:sz w:val="28"/>
          <w:szCs w:val="28"/>
          <w:lang w:eastAsia="en-US"/>
        </w:rPr>
        <w:tab/>
        <w:t>В И Р І Ш И В :</w:t>
      </w:r>
    </w:p>
    <w:p w14:paraId="7B43C05E" w14:textId="77777777" w:rsidR="00423E47" w:rsidRPr="00423E47" w:rsidRDefault="00423E47" w:rsidP="00423E4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Стрілецька у м. Винники  згідно акту обстеження зелених насаджень, що підлягають видаленню, в кількості 43 шт.</w:t>
      </w:r>
    </w:p>
    <w:p w14:paraId="7137C99C" w14:textId="77777777" w:rsidR="00423E47" w:rsidRPr="00423E47" w:rsidRDefault="00423E47" w:rsidP="00423E4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Кільцева (між будинками №2 та №2а) у м. Винники згідно акту обстеження зелених насаджень, що підлягають видаленню, в кількості 9 шт.</w:t>
      </w:r>
    </w:p>
    <w:p w14:paraId="043E626E" w14:textId="77777777" w:rsidR="00423E47" w:rsidRPr="00423E47" w:rsidRDefault="00423E47" w:rsidP="00423E4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>Дати дозвіл на видалення зелених насаджень на території вул. Винниченка у м. Винники згідно акту обстеження зелених насаджень, що підлягають видаленню, в кількості 4 шт.</w:t>
      </w:r>
    </w:p>
    <w:p w14:paraId="6852DA12" w14:textId="77777777" w:rsidR="00423E47" w:rsidRPr="00423E47" w:rsidRDefault="00423E47" w:rsidP="00423E47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 xml:space="preserve">      4.   Відповідно до п.4 «Порядку видалення дерев, кущів, газонів і квітників у населених </w:t>
      </w:r>
    </w:p>
    <w:p w14:paraId="4D84C2A6" w14:textId="77777777" w:rsidR="00423E47" w:rsidRPr="00423E47" w:rsidRDefault="00423E47" w:rsidP="00423E47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 xml:space="preserve">  пунктах» сплату відновної вартості зелених насаджень не проводити.</w:t>
      </w:r>
    </w:p>
    <w:p w14:paraId="792C3989" w14:textId="77777777" w:rsidR="00423E47" w:rsidRPr="00423E47" w:rsidRDefault="00423E47" w:rsidP="00423E4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>Виконавчому комітету Винниківської міської ради видати ордер на зрізку дерев.</w:t>
      </w:r>
    </w:p>
    <w:p w14:paraId="30A837CE" w14:textId="77777777" w:rsidR="00423E47" w:rsidRPr="00423E47" w:rsidRDefault="00423E47" w:rsidP="00423E4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3E47">
        <w:rPr>
          <w:rFonts w:eastAsia="Calibri"/>
          <w:sz w:val="28"/>
          <w:szCs w:val="28"/>
          <w:lang w:eastAsia="en-US"/>
        </w:rPr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423E47">
        <w:rPr>
          <w:rFonts w:eastAsia="Calibri"/>
          <w:sz w:val="28"/>
          <w:szCs w:val="28"/>
          <w:lang w:eastAsia="en-US"/>
        </w:rPr>
        <w:tab/>
      </w:r>
    </w:p>
    <w:p w14:paraId="01C471E0" w14:textId="62531575" w:rsidR="00213958" w:rsidRPr="006F2805" w:rsidRDefault="00423E47" w:rsidP="00423E47">
      <w:pPr>
        <w:spacing w:after="200" w:line="276" w:lineRule="auto"/>
        <w:jc w:val="both"/>
        <w:rPr>
          <w:sz w:val="28"/>
          <w:szCs w:val="28"/>
        </w:rPr>
      </w:pPr>
      <w:r w:rsidRPr="00423E47">
        <w:rPr>
          <w:rFonts w:eastAsia="Calibri"/>
          <w:b/>
          <w:sz w:val="28"/>
          <w:szCs w:val="28"/>
          <w:lang w:eastAsia="en-US"/>
        </w:rPr>
        <w:t xml:space="preserve">                   Міський голова</w:t>
      </w:r>
      <w:r w:rsidRPr="00423E47">
        <w:rPr>
          <w:rFonts w:eastAsia="Calibri"/>
          <w:b/>
          <w:sz w:val="28"/>
          <w:szCs w:val="28"/>
          <w:lang w:eastAsia="en-US"/>
        </w:rPr>
        <w:tab/>
      </w:r>
      <w:r w:rsidRPr="00423E47">
        <w:rPr>
          <w:rFonts w:eastAsia="Calibri"/>
          <w:b/>
          <w:sz w:val="28"/>
          <w:szCs w:val="28"/>
          <w:lang w:eastAsia="en-US"/>
        </w:rPr>
        <w:tab/>
        <w:t xml:space="preserve">                        </w:t>
      </w:r>
      <w:r w:rsidRPr="00423E47">
        <w:rPr>
          <w:rFonts w:eastAsia="Calibri"/>
          <w:b/>
          <w:sz w:val="28"/>
          <w:szCs w:val="28"/>
          <w:lang w:eastAsia="en-US"/>
        </w:rPr>
        <w:tab/>
      </w:r>
      <w:r w:rsidRPr="00423E47">
        <w:rPr>
          <w:rFonts w:eastAsia="Calibri"/>
          <w:b/>
          <w:sz w:val="28"/>
          <w:szCs w:val="28"/>
          <w:lang w:eastAsia="en-US"/>
        </w:rPr>
        <w:tab/>
        <w:t xml:space="preserve">  В.Л. Квурт</w:t>
      </w:r>
      <w:r w:rsidRPr="00423E47">
        <w:rPr>
          <w:rFonts w:eastAsia="Calibri"/>
          <w:b/>
          <w:szCs w:val="24"/>
          <w:lang w:eastAsia="en-US"/>
        </w:rPr>
        <w:t xml:space="preserve">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5461B" w14:textId="77777777" w:rsidR="00731A1A" w:rsidRDefault="00731A1A">
      <w:r>
        <w:separator/>
      </w:r>
    </w:p>
  </w:endnote>
  <w:endnote w:type="continuationSeparator" w:id="0">
    <w:p w14:paraId="44FF0AB2" w14:textId="77777777" w:rsidR="00731A1A" w:rsidRDefault="0073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79285" w14:textId="77777777" w:rsidR="00731A1A" w:rsidRDefault="00731A1A">
      <w:r>
        <w:separator/>
      </w:r>
    </w:p>
  </w:footnote>
  <w:footnote w:type="continuationSeparator" w:id="0">
    <w:p w14:paraId="2637E334" w14:textId="77777777" w:rsidR="00731A1A" w:rsidRDefault="00731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2B77893"/>
    <w:multiLevelType w:val="hybridMultilevel"/>
    <w:tmpl w:val="21A8A1B2"/>
    <w:lvl w:ilvl="0" w:tplc="0422000F">
      <w:start w:val="5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E4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1A1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03243-8487-487E-A964-CD5488E76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2024-05-17T11:12:00Z</dcterms:modified>
</cp:coreProperties>
</file>