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55CAFCB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"Капітальний ремонт   системи водовідведення по вул. Львівській    у м. Винники."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30C984" w14:textId="77777777" w:rsidR="00432C89" w:rsidRPr="00432C89" w:rsidRDefault="00432C89" w:rsidP="00432C8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32C89">
        <w:rPr>
          <w:rFonts w:eastAsia="Calibri"/>
          <w:szCs w:val="24"/>
          <w:lang w:eastAsia="en-US"/>
        </w:rPr>
        <w:t xml:space="preserve">       </w:t>
      </w:r>
      <w:r w:rsidRPr="00432C89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57AFA811" w14:textId="77777777" w:rsidR="00432C89" w:rsidRPr="00432C89" w:rsidRDefault="00432C89" w:rsidP="00432C8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32C89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8CF6939" w14:textId="77777777" w:rsidR="00432C89" w:rsidRPr="00432C89" w:rsidRDefault="00432C89" w:rsidP="00432C89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432C89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на </w:t>
      </w:r>
      <w:r w:rsidRPr="00432C89">
        <w:rPr>
          <w:sz w:val="28"/>
          <w:szCs w:val="28"/>
          <w:lang w:eastAsia="ar-SA"/>
        </w:rPr>
        <w:t xml:space="preserve">«Капітальний ремонт системи водовідведення по вул. Львівській  у м. Винники.» </w:t>
      </w:r>
    </w:p>
    <w:p w14:paraId="18046968" w14:textId="77777777" w:rsidR="00432C89" w:rsidRPr="00432C89" w:rsidRDefault="00432C89" w:rsidP="00432C89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7C4C6902" w14:textId="77777777" w:rsidR="00432C89" w:rsidRPr="00432C89" w:rsidRDefault="00432C89" w:rsidP="00432C89">
      <w:pPr>
        <w:jc w:val="both"/>
        <w:rPr>
          <w:rFonts w:eastAsia="Calibri"/>
          <w:sz w:val="28"/>
          <w:szCs w:val="28"/>
          <w:lang w:eastAsia="en-US"/>
        </w:rPr>
      </w:pPr>
    </w:p>
    <w:p w14:paraId="1A6574B4" w14:textId="77777777" w:rsidR="00432C89" w:rsidRPr="00432C89" w:rsidRDefault="00432C89" w:rsidP="00432C8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32C89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A505F29" w14:textId="77777777" w:rsidR="00432C89" w:rsidRDefault="00432C89" w:rsidP="00432C8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32C89">
        <w:rPr>
          <w:rFonts w:eastAsia="Calibri"/>
          <w:sz w:val="28"/>
          <w:szCs w:val="28"/>
          <w:lang w:eastAsia="en-US"/>
        </w:rPr>
        <w:t xml:space="preserve"> </w:t>
      </w:r>
    </w:p>
    <w:p w14:paraId="245BFCC1" w14:textId="386AF546" w:rsidR="00432C89" w:rsidRPr="00432C89" w:rsidRDefault="00432C89" w:rsidP="00432C8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432C89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        В.Квурт</w:t>
      </w:r>
    </w:p>
    <w:p w14:paraId="01C471E0" w14:textId="77777777" w:rsidR="00213958" w:rsidRPr="00432C89" w:rsidRDefault="00213958" w:rsidP="00471A72">
      <w:pPr>
        <w:rPr>
          <w:sz w:val="28"/>
          <w:szCs w:val="28"/>
        </w:rPr>
      </w:pPr>
    </w:p>
    <w:sectPr w:rsidR="00213958" w:rsidRPr="00432C8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5BF032" w14:textId="77777777" w:rsidR="0015093F" w:rsidRDefault="0015093F">
      <w:r>
        <w:separator/>
      </w:r>
    </w:p>
  </w:endnote>
  <w:endnote w:type="continuationSeparator" w:id="0">
    <w:p w14:paraId="01CA3AA0" w14:textId="77777777" w:rsidR="0015093F" w:rsidRDefault="00150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4382C" w14:textId="77777777" w:rsidR="0015093F" w:rsidRDefault="0015093F">
      <w:r>
        <w:separator/>
      </w:r>
    </w:p>
  </w:footnote>
  <w:footnote w:type="continuationSeparator" w:id="0">
    <w:p w14:paraId="6BAAFC41" w14:textId="77777777" w:rsidR="0015093F" w:rsidRDefault="001509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093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2C8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6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EB9D1-AE45-46E9-858A-431FB0A43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2024-05-17T11:26:00Z</dcterms:modified>
</cp:coreProperties>
</file>