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 Капітальний ремонт дороги   по вул. Львівська і прилеглих до дороги   площі та території ставка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E4B704" w14:textId="77777777" w:rsidR="00704522" w:rsidRPr="00704522" w:rsidRDefault="00704522" w:rsidP="00704522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0452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724DEE11" w14:textId="77777777" w:rsidR="00704522" w:rsidRPr="00704522" w:rsidRDefault="00704522" w:rsidP="0070452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0452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2B2E54F" w14:textId="77777777" w:rsidR="00704522" w:rsidRPr="00704522" w:rsidRDefault="00704522" w:rsidP="0070452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704522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704522">
        <w:rPr>
          <w:sz w:val="28"/>
          <w:szCs w:val="28"/>
          <w:lang w:eastAsia="ar-SA"/>
        </w:rPr>
        <w:t xml:space="preserve">«Капітальний ремонт дороги по вул. Львівська  і прилеглих до дороги площі та території ставка у м. Винники.» </w:t>
      </w:r>
    </w:p>
    <w:p w14:paraId="1413C72B" w14:textId="77777777" w:rsidR="00704522" w:rsidRPr="00704522" w:rsidRDefault="00704522" w:rsidP="00704522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55CC6A54" w14:textId="77777777" w:rsidR="00704522" w:rsidRPr="00704522" w:rsidRDefault="00704522" w:rsidP="00704522">
      <w:pPr>
        <w:jc w:val="both"/>
        <w:rPr>
          <w:rFonts w:eastAsia="Calibri"/>
          <w:sz w:val="28"/>
          <w:szCs w:val="28"/>
          <w:lang w:eastAsia="en-US"/>
        </w:rPr>
      </w:pPr>
    </w:p>
    <w:p w14:paraId="1E17EAB7" w14:textId="77777777" w:rsidR="00704522" w:rsidRPr="00704522" w:rsidRDefault="00704522" w:rsidP="0070452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0452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6942BED" w14:textId="77777777" w:rsidR="00704522" w:rsidRPr="00704522" w:rsidRDefault="00704522" w:rsidP="0070452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1C471E0" w14:textId="2C3C7EDB" w:rsidR="00213958" w:rsidRPr="006F2805" w:rsidRDefault="00704522" w:rsidP="00704522">
      <w:pPr>
        <w:spacing w:after="200" w:line="276" w:lineRule="auto"/>
        <w:rPr>
          <w:sz w:val="28"/>
          <w:szCs w:val="28"/>
        </w:rPr>
      </w:pPr>
      <w:r w:rsidRPr="00704522">
        <w:rPr>
          <w:rFonts w:eastAsia="Calibri"/>
          <w:sz w:val="28"/>
          <w:szCs w:val="28"/>
          <w:lang w:eastAsia="en-US"/>
        </w:rPr>
        <w:t>Міський голова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F44F3" w14:textId="77777777" w:rsidR="00211E18" w:rsidRDefault="00211E18">
      <w:r>
        <w:separator/>
      </w:r>
    </w:p>
  </w:endnote>
  <w:endnote w:type="continuationSeparator" w:id="0">
    <w:p w14:paraId="4FFFAF09" w14:textId="77777777" w:rsidR="00211E18" w:rsidRDefault="0021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7C229" w14:textId="77777777" w:rsidR="00211E18" w:rsidRDefault="00211E18">
      <w:r>
        <w:separator/>
      </w:r>
    </w:p>
  </w:footnote>
  <w:footnote w:type="continuationSeparator" w:id="0">
    <w:p w14:paraId="35858A7A" w14:textId="77777777" w:rsidR="00211E18" w:rsidRDefault="00211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E1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4522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95620-D7BD-4671-A5EA-99940F2D0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2024-05-17T11:28:00Z</dcterms:modified>
</cp:coreProperties>
</file>