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"Будівництво каналізаційної    мережі по вул. Львівській  у м. Винники."   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6C267B" w14:textId="77777777" w:rsidR="00675D63" w:rsidRPr="00675D63" w:rsidRDefault="00675D63" w:rsidP="00675D6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75D63">
        <w:rPr>
          <w:rFonts w:eastAsia="Calibri"/>
          <w:szCs w:val="24"/>
          <w:lang w:eastAsia="en-US"/>
        </w:rPr>
        <w:t xml:space="preserve">       </w:t>
      </w:r>
      <w:r w:rsidRPr="00675D63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5E0D27AE" w14:textId="77777777" w:rsidR="00675D63" w:rsidRPr="00675D63" w:rsidRDefault="00675D63" w:rsidP="00675D6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75D63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9B826BD" w14:textId="77777777" w:rsidR="00675D63" w:rsidRPr="00675D63" w:rsidRDefault="00675D63" w:rsidP="00675D63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675D63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675D63">
        <w:rPr>
          <w:sz w:val="28"/>
          <w:szCs w:val="28"/>
          <w:lang w:eastAsia="ar-SA"/>
        </w:rPr>
        <w:t>«Будівництво каналізаційної  мережі по вул. Львівській  у м. Винники.» Коригування.</w:t>
      </w:r>
    </w:p>
    <w:p w14:paraId="68B2E30B" w14:textId="77777777" w:rsidR="00675D63" w:rsidRPr="00675D63" w:rsidRDefault="00675D63" w:rsidP="00675D63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675D63">
        <w:rPr>
          <w:sz w:val="28"/>
          <w:szCs w:val="28"/>
          <w:lang w:eastAsia="ar-SA"/>
        </w:rPr>
        <w:t xml:space="preserve"> </w:t>
      </w:r>
    </w:p>
    <w:p w14:paraId="31BD1AA7" w14:textId="77777777" w:rsidR="00675D63" w:rsidRPr="00675D63" w:rsidRDefault="00675D63" w:rsidP="00675D6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75D63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EB44399" w14:textId="77777777" w:rsidR="00675D63" w:rsidRPr="00675D63" w:rsidRDefault="00675D63" w:rsidP="00675D6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49210A3" w14:textId="77777777" w:rsidR="00675D63" w:rsidRPr="00675D63" w:rsidRDefault="00675D63" w:rsidP="00675D63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1294FEB5" w14:textId="0CACF628" w:rsidR="00675D63" w:rsidRPr="00675D63" w:rsidRDefault="00675D63" w:rsidP="00675D63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675D63">
        <w:rPr>
          <w:rFonts w:eastAsia="Calibri"/>
          <w:sz w:val="28"/>
          <w:szCs w:val="28"/>
          <w:lang w:eastAsia="en-US"/>
        </w:rPr>
        <w:t xml:space="preserve"> Міський голова         </w:t>
      </w:r>
      <w:bookmarkStart w:id="1" w:name="_GoBack"/>
      <w:bookmarkEnd w:id="1"/>
      <w:r w:rsidRPr="00675D63">
        <w:rPr>
          <w:rFonts w:eastAsia="Calibri"/>
          <w:sz w:val="28"/>
          <w:szCs w:val="28"/>
          <w:lang w:eastAsia="en-US"/>
        </w:rPr>
        <w:t xml:space="preserve">                                                             В.Квурт</w:t>
      </w:r>
    </w:p>
    <w:p w14:paraId="01C471E0" w14:textId="77777777" w:rsidR="00213958" w:rsidRPr="00675D63" w:rsidRDefault="00213958" w:rsidP="00471A72">
      <w:pPr>
        <w:rPr>
          <w:sz w:val="28"/>
          <w:szCs w:val="28"/>
        </w:rPr>
      </w:pPr>
    </w:p>
    <w:sectPr w:rsidR="00213958" w:rsidRPr="00675D6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4E510" w14:textId="77777777" w:rsidR="00EE1CC2" w:rsidRDefault="00EE1CC2">
      <w:r>
        <w:separator/>
      </w:r>
    </w:p>
  </w:endnote>
  <w:endnote w:type="continuationSeparator" w:id="0">
    <w:p w14:paraId="726597F8" w14:textId="77777777" w:rsidR="00EE1CC2" w:rsidRDefault="00EE1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AE49D" w14:textId="77777777" w:rsidR="00EE1CC2" w:rsidRDefault="00EE1CC2">
      <w:r>
        <w:separator/>
      </w:r>
    </w:p>
  </w:footnote>
  <w:footnote w:type="continuationSeparator" w:id="0">
    <w:p w14:paraId="07FD4004" w14:textId="77777777" w:rsidR="00EE1CC2" w:rsidRDefault="00EE1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5D6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1CC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1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DFFD-D55C-407B-9512-5B98E77B3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2024-05-17T11:31:00Z</dcterms:modified>
</cp:coreProperties>
</file>