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 Капітальний ремонт проїзду   по вул. Жупан  в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C597E4" w14:textId="77777777" w:rsidR="0071585D" w:rsidRPr="0071585D" w:rsidRDefault="0071585D" w:rsidP="0071585D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1585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5160E06A" w14:textId="2BC8372D" w:rsidR="0071585D" w:rsidRPr="0071585D" w:rsidRDefault="0071585D" w:rsidP="0071585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1585D">
        <w:rPr>
          <w:rFonts w:eastAsia="Calibri"/>
          <w:sz w:val="28"/>
          <w:szCs w:val="28"/>
          <w:lang w:eastAsia="en-US"/>
        </w:rPr>
        <w:t xml:space="preserve">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</w:t>
      </w:r>
      <w:r w:rsidRPr="0071585D">
        <w:rPr>
          <w:rFonts w:eastAsia="Calibri"/>
          <w:sz w:val="28"/>
          <w:szCs w:val="28"/>
          <w:lang w:eastAsia="en-US"/>
        </w:rPr>
        <w:t>ВИРІШИВ:</w:t>
      </w:r>
    </w:p>
    <w:p w14:paraId="0C8E3381" w14:textId="77777777" w:rsidR="0071585D" w:rsidRPr="0071585D" w:rsidRDefault="0071585D" w:rsidP="0071585D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71585D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</w:t>
      </w:r>
      <w:r w:rsidRPr="0071585D">
        <w:rPr>
          <w:sz w:val="28"/>
          <w:szCs w:val="28"/>
          <w:lang w:eastAsia="ar-SA"/>
        </w:rPr>
        <w:t>« Капітальний ремонт проїзду по вул. Жупан  в м. Винники».</w:t>
      </w:r>
    </w:p>
    <w:p w14:paraId="465A8C0B" w14:textId="77777777" w:rsidR="0071585D" w:rsidRPr="0071585D" w:rsidRDefault="0071585D" w:rsidP="0071585D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71585D">
        <w:rPr>
          <w:sz w:val="28"/>
          <w:szCs w:val="28"/>
          <w:lang w:eastAsia="ar-SA"/>
        </w:rPr>
        <w:t xml:space="preserve"> </w:t>
      </w:r>
    </w:p>
    <w:p w14:paraId="1ABB53F8" w14:textId="77777777" w:rsidR="0071585D" w:rsidRPr="0071585D" w:rsidRDefault="0071585D" w:rsidP="0071585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1585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21ABAED" w14:textId="77777777" w:rsidR="0071585D" w:rsidRDefault="0071585D" w:rsidP="0071585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1AAA517E" w14:textId="6FA1BA8C" w:rsidR="0071585D" w:rsidRPr="0071585D" w:rsidRDefault="0071585D" w:rsidP="0071585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71585D">
        <w:rPr>
          <w:rFonts w:eastAsia="Calibri"/>
          <w:sz w:val="28"/>
          <w:szCs w:val="28"/>
          <w:lang w:eastAsia="en-US"/>
        </w:rPr>
        <w:t xml:space="preserve"> Міський голова    </w:t>
      </w:r>
      <w:bookmarkStart w:id="1" w:name="_GoBack"/>
      <w:bookmarkEnd w:id="1"/>
      <w:r w:rsidRPr="0071585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DDC67A" w14:textId="77777777" w:rsidR="00272E3C" w:rsidRDefault="00272E3C">
      <w:r>
        <w:separator/>
      </w:r>
    </w:p>
  </w:endnote>
  <w:endnote w:type="continuationSeparator" w:id="0">
    <w:p w14:paraId="096E5083" w14:textId="77777777" w:rsidR="00272E3C" w:rsidRDefault="00272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8BEBF" w14:textId="77777777" w:rsidR="00272E3C" w:rsidRDefault="00272E3C">
      <w:r>
        <w:separator/>
      </w:r>
    </w:p>
  </w:footnote>
  <w:footnote w:type="continuationSeparator" w:id="0">
    <w:p w14:paraId="3BEDD36F" w14:textId="77777777" w:rsidR="00272E3C" w:rsidRDefault="00272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2E3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1585D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5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299F3-8577-4790-A8F9-CB138D499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859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2024-05-17T11:42:00Z</dcterms:modified>
</cp:coreProperties>
</file>