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 Капітальний ремонт дороги   по вул. Соборності  в 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9077F4" w14:textId="77777777" w:rsidR="00D84C13" w:rsidRPr="00D84C13" w:rsidRDefault="00D84C13" w:rsidP="00D84C1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84C13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3F5688C8" w14:textId="64C6CAD4" w:rsidR="00D84C13" w:rsidRPr="00D84C13" w:rsidRDefault="00D84C13" w:rsidP="00D84C1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84C13">
        <w:rPr>
          <w:rFonts w:eastAsia="Calibri"/>
          <w:sz w:val="28"/>
          <w:szCs w:val="28"/>
          <w:lang w:eastAsia="en-US"/>
        </w:rPr>
        <w:t xml:space="preserve">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</w:t>
      </w:r>
      <w:r w:rsidRPr="00D84C13">
        <w:rPr>
          <w:rFonts w:eastAsia="Calibri"/>
          <w:sz w:val="28"/>
          <w:szCs w:val="28"/>
          <w:lang w:eastAsia="en-US"/>
        </w:rPr>
        <w:t xml:space="preserve"> ВИРІШИВ:</w:t>
      </w:r>
    </w:p>
    <w:p w14:paraId="75CA42E2" w14:textId="77777777" w:rsidR="00D84C13" w:rsidRPr="00D84C13" w:rsidRDefault="00D84C13" w:rsidP="00D84C13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D84C13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D84C13">
        <w:rPr>
          <w:sz w:val="28"/>
          <w:szCs w:val="28"/>
          <w:lang w:eastAsia="ar-SA"/>
        </w:rPr>
        <w:t>«Капітальний ремонт дороги по вул. Соборності  в м. Винники».</w:t>
      </w:r>
    </w:p>
    <w:p w14:paraId="6B74DD52" w14:textId="77777777" w:rsidR="00D84C13" w:rsidRPr="00D84C13" w:rsidRDefault="00D84C13" w:rsidP="00D84C13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7D5B917D" w14:textId="77777777" w:rsidR="00D84C13" w:rsidRPr="00D84C13" w:rsidRDefault="00D84C13" w:rsidP="00D84C1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84C13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CE96E9B" w14:textId="77777777" w:rsidR="00D84C13" w:rsidRPr="00D84C13" w:rsidRDefault="00D84C13" w:rsidP="00D84C1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245166F" w14:textId="77777777" w:rsidR="00D84C13" w:rsidRPr="00D84C13" w:rsidRDefault="00D84C13" w:rsidP="00D84C13">
      <w:pPr>
        <w:suppressAutoHyphens/>
        <w:spacing w:line="276" w:lineRule="auto"/>
        <w:rPr>
          <w:rFonts w:eastAsia="Calibri"/>
          <w:sz w:val="28"/>
          <w:szCs w:val="28"/>
          <w:lang w:val="ru-RU" w:eastAsia="en-US"/>
        </w:rPr>
      </w:pPr>
      <w:r w:rsidRPr="00D84C13">
        <w:rPr>
          <w:rFonts w:eastAsia="Calibri"/>
          <w:sz w:val="28"/>
          <w:szCs w:val="28"/>
          <w:lang w:val="ru-RU" w:eastAsia="en-US"/>
        </w:rPr>
        <w:t xml:space="preserve">  </w:t>
      </w:r>
    </w:p>
    <w:p w14:paraId="0F7A9045" w14:textId="76DA90BF" w:rsidR="00D84C13" w:rsidRPr="00D84C13" w:rsidRDefault="00D84C13" w:rsidP="00D84C13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D84C13">
        <w:rPr>
          <w:rFonts w:eastAsia="Calibri"/>
          <w:sz w:val="28"/>
          <w:szCs w:val="28"/>
          <w:lang w:eastAsia="en-US"/>
        </w:rPr>
        <w:t xml:space="preserve"> Міський голова       </w:t>
      </w:r>
      <w:bookmarkStart w:id="1" w:name="_GoBack"/>
      <w:bookmarkEnd w:id="1"/>
      <w:r w:rsidRPr="00D84C13">
        <w:rPr>
          <w:rFonts w:eastAsia="Calibri"/>
          <w:sz w:val="28"/>
          <w:szCs w:val="28"/>
          <w:lang w:eastAsia="en-US"/>
        </w:rPr>
        <w:t xml:space="preserve">                            </w:t>
      </w:r>
      <w:r w:rsidRPr="00D84C13">
        <w:rPr>
          <w:rFonts w:eastAsia="Calibri"/>
          <w:sz w:val="28"/>
          <w:szCs w:val="28"/>
          <w:lang w:val="en-US" w:eastAsia="en-US"/>
        </w:rPr>
        <w:t xml:space="preserve">                               </w:t>
      </w:r>
      <w:r w:rsidRPr="00D84C13">
        <w:rPr>
          <w:rFonts w:eastAsia="Calibri"/>
          <w:sz w:val="28"/>
          <w:szCs w:val="28"/>
          <w:lang w:eastAsia="en-US"/>
        </w:rPr>
        <w:t xml:space="preserve">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F6377" w14:textId="77777777" w:rsidR="00C0150F" w:rsidRDefault="00C0150F">
      <w:r>
        <w:separator/>
      </w:r>
    </w:p>
  </w:endnote>
  <w:endnote w:type="continuationSeparator" w:id="0">
    <w:p w14:paraId="4371CB06" w14:textId="77777777" w:rsidR="00C0150F" w:rsidRDefault="00C01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EEB18" w14:textId="77777777" w:rsidR="00C0150F" w:rsidRDefault="00C0150F">
      <w:r>
        <w:separator/>
      </w:r>
    </w:p>
  </w:footnote>
  <w:footnote w:type="continuationSeparator" w:id="0">
    <w:p w14:paraId="7799C5F7" w14:textId="77777777" w:rsidR="00C0150F" w:rsidRDefault="00C01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150F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4C13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0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B2025-0C31-4A33-90B6-46DB1E180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2024-05-17T11:56:00Z</dcterms:modified>
</cp:coreProperties>
</file>