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1E4686A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90  від 18.06.2019 року на водовідведення  ТзОВ "Академія футболу" по вул. Б.Хмельницького,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031409" w14:textId="7D71F256" w:rsidR="005305AF" w:rsidRPr="005305AF" w:rsidRDefault="005305AF" w:rsidP="005305AF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5305AF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№1254/04-18/18 від 13.06.2019 р. виконавчий комітет Винниківської міської ради </w:t>
      </w:r>
    </w:p>
    <w:p w14:paraId="05245D56" w14:textId="77777777" w:rsidR="005305AF" w:rsidRPr="005305AF" w:rsidRDefault="005305AF" w:rsidP="005305A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F1D6B55" w14:textId="77777777" w:rsidR="005305AF" w:rsidRPr="005305AF" w:rsidRDefault="005305AF" w:rsidP="005305A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305A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6AB7379" w14:textId="77777777" w:rsidR="005305AF" w:rsidRPr="005305AF" w:rsidRDefault="005305AF" w:rsidP="005305AF">
      <w:pPr>
        <w:rPr>
          <w:rFonts w:eastAsia="Calibri"/>
          <w:sz w:val="28"/>
          <w:szCs w:val="28"/>
          <w:lang w:eastAsia="en-US"/>
        </w:rPr>
      </w:pPr>
      <w:r w:rsidRPr="005305AF">
        <w:rPr>
          <w:rFonts w:eastAsia="Calibri"/>
          <w:sz w:val="28"/>
          <w:szCs w:val="28"/>
          <w:lang w:eastAsia="en-US"/>
        </w:rPr>
        <w:t>1.Затвердити  технічні  умови  № 90   від 18.06.2019 року на водовідведення   ТзОВ «Академія футболу» по вул . Б. Хмельницького, 9  к/н 4610160300:07:001:0083</w:t>
      </w:r>
    </w:p>
    <w:p w14:paraId="7A79A964" w14:textId="77777777" w:rsidR="005305AF" w:rsidRPr="005305AF" w:rsidRDefault="005305AF" w:rsidP="005305AF">
      <w:pPr>
        <w:rPr>
          <w:rFonts w:eastAsia="Calibri"/>
          <w:sz w:val="28"/>
          <w:szCs w:val="28"/>
          <w:lang w:eastAsia="en-US"/>
        </w:rPr>
      </w:pPr>
    </w:p>
    <w:p w14:paraId="286469A0" w14:textId="77777777" w:rsidR="005305AF" w:rsidRPr="005305AF" w:rsidRDefault="005305AF" w:rsidP="005305AF">
      <w:pPr>
        <w:jc w:val="both"/>
        <w:rPr>
          <w:rFonts w:eastAsia="Calibri"/>
          <w:sz w:val="28"/>
          <w:szCs w:val="28"/>
          <w:lang w:eastAsia="en-US"/>
        </w:rPr>
      </w:pPr>
      <w:r w:rsidRPr="005305A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F34E230" w14:textId="77777777" w:rsidR="005305AF" w:rsidRPr="005305AF" w:rsidRDefault="005305AF" w:rsidP="005305A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AD614B8" w14:textId="77777777" w:rsidR="005305AF" w:rsidRPr="005305AF" w:rsidRDefault="005305AF" w:rsidP="005305AF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01C471E0" w14:textId="176AD9A9" w:rsidR="00213958" w:rsidRPr="006F2805" w:rsidRDefault="005305AF" w:rsidP="005305AF">
      <w:pPr>
        <w:spacing w:after="200" w:line="276" w:lineRule="auto"/>
        <w:rPr>
          <w:sz w:val="28"/>
          <w:szCs w:val="28"/>
        </w:rPr>
      </w:pPr>
      <w:r w:rsidRPr="005305AF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ADF27" w14:textId="77777777" w:rsidR="00824602" w:rsidRDefault="00824602">
      <w:r>
        <w:separator/>
      </w:r>
    </w:p>
  </w:endnote>
  <w:endnote w:type="continuationSeparator" w:id="0">
    <w:p w14:paraId="79A0A864" w14:textId="77777777" w:rsidR="00824602" w:rsidRDefault="0082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F7F46" w14:textId="77777777" w:rsidR="00824602" w:rsidRDefault="00824602">
      <w:r>
        <w:separator/>
      </w:r>
    </w:p>
  </w:footnote>
  <w:footnote w:type="continuationSeparator" w:id="0">
    <w:p w14:paraId="4E7CD2BC" w14:textId="77777777" w:rsidR="00824602" w:rsidRDefault="00824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5A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460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4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202AB-398A-474D-91DE-BE1997F9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1062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2024-05-17T12:24:00Z</dcterms:modified>
</cp:coreProperties>
</file>