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21.06.2019р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технічних умов № 91  від 18.06.2019 року на водовідведення  ТзОВ "Академія футболу" по вул .  Б. Хмельницького, 9  к/н 4610160300:07:001:0083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60AF379" w14:textId="77777777" w:rsidR="00D12A34" w:rsidRPr="00D12A34" w:rsidRDefault="00D12A34" w:rsidP="00D12A34">
      <w:pPr>
        <w:jc w:val="both"/>
        <w:rPr>
          <w:rFonts w:eastAsia="Calibri"/>
          <w:sz w:val="28"/>
          <w:szCs w:val="28"/>
          <w:lang w:eastAsia="en-US"/>
        </w:rPr>
      </w:pPr>
      <w:r w:rsidRPr="00D12A34">
        <w:rPr>
          <w:rFonts w:eastAsia="Calibri"/>
          <w:szCs w:val="24"/>
          <w:lang w:eastAsia="en-US"/>
        </w:rPr>
        <w:t xml:space="preserve">       </w:t>
      </w:r>
      <w:r w:rsidRPr="00D12A34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від 21.05.1997 року № 280/97-ВР , із змінами та доповненнями, « Правилами користування системами централізованого комунального водопостачання та водовідведення в населених пунктах України» затверджених Наказом міністерства житлово-комунального господарства України №190 від 27.06.2008 року , рішенням Винниківської міської ради №120 від 21 січня 2016 року «Про порядок розробки, затвердження та видачі технічних умов на приєднання до централізованої мережі водопостачання та водовідведення міста Винники, розглянувши звернення директора товариства з обмеженою відповідальністю «Академія футболу» вх.  №</w:t>
      </w:r>
    </w:p>
    <w:p w14:paraId="6D2B20ED" w14:textId="77777777" w:rsidR="00D12A34" w:rsidRPr="00D12A34" w:rsidRDefault="00D12A34" w:rsidP="00D12A34">
      <w:pPr>
        <w:jc w:val="both"/>
        <w:rPr>
          <w:rFonts w:eastAsia="Calibri"/>
          <w:sz w:val="28"/>
          <w:szCs w:val="28"/>
          <w:lang w:eastAsia="en-US"/>
        </w:rPr>
      </w:pPr>
      <w:r w:rsidRPr="00D12A34">
        <w:rPr>
          <w:rFonts w:eastAsia="Calibri"/>
          <w:sz w:val="28"/>
          <w:szCs w:val="28"/>
          <w:lang w:eastAsia="en-US"/>
        </w:rPr>
        <w:t xml:space="preserve">1254/04-18/18 від 13.06.2019 р. виконавчий комітет Винниківської міської ради </w:t>
      </w:r>
    </w:p>
    <w:p w14:paraId="597D4487" w14:textId="77777777" w:rsidR="00D12A34" w:rsidRDefault="00D12A34" w:rsidP="00D12A34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1AFDA49E" w14:textId="0786CD43" w:rsidR="00D12A34" w:rsidRPr="00D12A34" w:rsidRDefault="00D12A34" w:rsidP="00D12A34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D12A34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0FA10DAE" w14:textId="77777777" w:rsidR="00D12A34" w:rsidRPr="00D12A34" w:rsidRDefault="00D12A34" w:rsidP="00D12A34">
      <w:pPr>
        <w:rPr>
          <w:rFonts w:eastAsia="Calibri"/>
          <w:sz w:val="28"/>
          <w:szCs w:val="28"/>
          <w:lang w:eastAsia="en-US"/>
        </w:rPr>
      </w:pPr>
      <w:r w:rsidRPr="00D12A34">
        <w:rPr>
          <w:rFonts w:eastAsia="Calibri"/>
          <w:sz w:val="28"/>
          <w:szCs w:val="28"/>
          <w:lang w:eastAsia="en-US"/>
        </w:rPr>
        <w:t>1.Затвердити  технічні  умови  № 91   від 18.06.2019 року на водовідведення   ТзОВ «Академія футболу» по вул . Б. Хмельницького, 9  к/н 4610160300:07:001:0083</w:t>
      </w:r>
    </w:p>
    <w:p w14:paraId="30967C3E" w14:textId="77777777" w:rsidR="00D12A34" w:rsidRPr="00D12A34" w:rsidRDefault="00D12A34" w:rsidP="00D12A34">
      <w:pPr>
        <w:rPr>
          <w:rFonts w:eastAsia="Calibri"/>
          <w:sz w:val="28"/>
          <w:szCs w:val="28"/>
          <w:lang w:eastAsia="en-US"/>
        </w:rPr>
      </w:pPr>
    </w:p>
    <w:p w14:paraId="18291A90" w14:textId="77777777" w:rsidR="00D12A34" w:rsidRPr="00D12A34" w:rsidRDefault="00D12A34" w:rsidP="00D12A34">
      <w:pPr>
        <w:jc w:val="both"/>
        <w:rPr>
          <w:rFonts w:eastAsia="Calibri"/>
          <w:sz w:val="28"/>
          <w:szCs w:val="28"/>
          <w:lang w:eastAsia="en-US"/>
        </w:rPr>
      </w:pPr>
      <w:r w:rsidRPr="00D12A34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7BECB716" w14:textId="77777777" w:rsidR="00D12A34" w:rsidRPr="00D12A34" w:rsidRDefault="00D12A34" w:rsidP="00D12A34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4338D0B6" w14:textId="77777777" w:rsidR="00D12A34" w:rsidRPr="00D12A34" w:rsidRDefault="00D12A34" w:rsidP="00D12A34">
      <w:pPr>
        <w:suppressAutoHyphens/>
        <w:spacing w:line="276" w:lineRule="auto"/>
        <w:rPr>
          <w:rFonts w:eastAsia="Calibri"/>
          <w:sz w:val="28"/>
          <w:szCs w:val="28"/>
          <w:lang w:eastAsia="en-US"/>
        </w:rPr>
      </w:pPr>
    </w:p>
    <w:p w14:paraId="01C471E0" w14:textId="55BB24FC" w:rsidR="00213958" w:rsidRPr="006F2805" w:rsidRDefault="00D12A34" w:rsidP="00D12A34">
      <w:pPr>
        <w:spacing w:after="200" w:line="276" w:lineRule="auto"/>
        <w:rPr>
          <w:sz w:val="28"/>
          <w:szCs w:val="28"/>
        </w:rPr>
      </w:pPr>
      <w:r w:rsidRPr="00D12A34">
        <w:rPr>
          <w:rFonts w:eastAsia="Calibri"/>
          <w:sz w:val="28"/>
          <w:szCs w:val="28"/>
          <w:lang w:eastAsia="en-US"/>
        </w:rPr>
        <w:t xml:space="preserve"> Міський голова          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ED139F" w14:textId="77777777" w:rsidR="00B02801" w:rsidRDefault="00B02801">
      <w:r>
        <w:separator/>
      </w:r>
    </w:p>
  </w:endnote>
  <w:endnote w:type="continuationSeparator" w:id="0">
    <w:p w14:paraId="157E811A" w14:textId="77777777" w:rsidR="00B02801" w:rsidRDefault="00B02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D4C87A" w14:textId="77777777" w:rsidR="00B02801" w:rsidRDefault="00B02801">
      <w:r>
        <w:separator/>
      </w:r>
    </w:p>
  </w:footnote>
  <w:footnote w:type="continuationSeparator" w:id="0">
    <w:p w14:paraId="5BA85BBA" w14:textId="77777777" w:rsidR="00B02801" w:rsidRDefault="00B028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2801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2A34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67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3E5396-1BFE-45BE-8BDE-B0C82017E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1069</Words>
  <Characters>610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2024-05-17T12:27:00Z</dcterms:modified>
</cp:coreProperties>
</file>