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актового залу у Будинку дитячої  та юнацької творчості за адресою вул.І.Франка,1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FA0019" w14:textId="77777777" w:rsidR="00476320" w:rsidRPr="00476320" w:rsidRDefault="00476320" w:rsidP="00476320">
      <w:pPr>
        <w:suppressAutoHyphens/>
        <w:jc w:val="both"/>
        <w:rPr>
          <w:sz w:val="28"/>
          <w:szCs w:val="28"/>
          <w:lang w:eastAsia="ar-SA"/>
        </w:rPr>
      </w:pPr>
      <w:r w:rsidRPr="00476320">
        <w:rPr>
          <w:szCs w:val="24"/>
          <w:lang w:eastAsia="ar-SA"/>
        </w:rPr>
        <w:t xml:space="preserve">          </w:t>
      </w:r>
      <w:r w:rsidRPr="0047632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B6CED44" w14:textId="77777777" w:rsidR="00476320" w:rsidRPr="00476320" w:rsidRDefault="00476320" w:rsidP="004763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76320">
        <w:rPr>
          <w:sz w:val="28"/>
          <w:szCs w:val="28"/>
          <w:lang w:eastAsia="ar-SA"/>
        </w:rPr>
        <w:t>В И Р І Ш И В:</w:t>
      </w:r>
    </w:p>
    <w:p w14:paraId="4CD746FC" w14:textId="77777777" w:rsidR="00476320" w:rsidRPr="00476320" w:rsidRDefault="00476320" w:rsidP="004763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9CAFFFE" w14:textId="77777777" w:rsidR="00476320" w:rsidRPr="00476320" w:rsidRDefault="00476320" w:rsidP="004763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476320">
        <w:rPr>
          <w:sz w:val="28"/>
          <w:szCs w:val="28"/>
          <w:lang w:eastAsia="ar-SA"/>
        </w:rPr>
        <w:t xml:space="preserve">1. Затвердити кошторисну документацію на «Капітальний ремонт актового залу у Будинку дитячої та юнацької творчості за адресою вул.І.Франка,1 у м.Винники»  </w:t>
      </w:r>
    </w:p>
    <w:p w14:paraId="7BCBBA4A" w14:textId="77777777" w:rsidR="00476320" w:rsidRPr="00476320" w:rsidRDefault="00476320" w:rsidP="004763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284"/>
        <w:jc w:val="both"/>
        <w:rPr>
          <w:sz w:val="28"/>
          <w:szCs w:val="28"/>
          <w:lang w:eastAsia="ar-SA"/>
        </w:rPr>
      </w:pPr>
    </w:p>
    <w:p w14:paraId="51B6B55F" w14:textId="77777777" w:rsidR="00476320" w:rsidRPr="00476320" w:rsidRDefault="00476320" w:rsidP="0047632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476320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6958ED87" w14:textId="77777777" w:rsidR="00476320" w:rsidRPr="00476320" w:rsidRDefault="00476320" w:rsidP="0047632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39D4317" w14:textId="77777777" w:rsidR="00476320" w:rsidRPr="00476320" w:rsidRDefault="00476320" w:rsidP="0047632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E395DC2" w14:textId="77777777" w:rsidR="00476320" w:rsidRPr="00476320" w:rsidRDefault="00476320" w:rsidP="0047632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476320">
        <w:rPr>
          <w:sz w:val="28"/>
          <w:szCs w:val="28"/>
          <w:lang w:eastAsia="ar-SA"/>
        </w:rPr>
        <w:t xml:space="preserve">     </w:t>
      </w:r>
    </w:p>
    <w:p w14:paraId="49CE8F07" w14:textId="278075A1" w:rsidR="00476320" w:rsidRPr="00476320" w:rsidRDefault="00476320" w:rsidP="0047632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476320">
        <w:rPr>
          <w:sz w:val="28"/>
          <w:szCs w:val="28"/>
          <w:lang w:eastAsia="ar-SA"/>
        </w:rPr>
        <w:t xml:space="preserve">Міський голова             </w:t>
      </w:r>
      <w:bookmarkStart w:id="1" w:name="_GoBack"/>
      <w:bookmarkEnd w:id="1"/>
      <w:r w:rsidRPr="00476320">
        <w:rPr>
          <w:sz w:val="28"/>
          <w:szCs w:val="28"/>
          <w:lang w:eastAsia="ar-SA"/>
        </w:rPr>
        <w:t xml:space="preserve">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351F8" w14:textId="77777777" w:rsidR="00132668" w:rsidRDefault="00132668">
      <w:r>
        <w:separator/>
      </w:r>
    </w:p>
  </w:endnote>
  <w:endnote w:type="continuationSeparator" w:id="0">
    <w:p w14:paraId="555E95BF" w14:textId="77777777" w:rsidR="00132668" w:rsidRDefault="00132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A3C1F" w14:textId="77777777" w:rsidR="00132668" w:rsidRDefault="00132668">
      <w:r>
        <w:separator/>
      </w:r>
    </w:p>
  </w:footnote>
  <w:footnote w:type="continuationSeparator" w:id="0">
    <w:p w14:paraId="224C96C4" w14:textId="77777777" w:rsidR="00132668" w:rsidRDefault="00132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266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6320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7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AA6CC-64DA-4BCA-8461-CA96E51B1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2024-05-21T07:57:00Z</dcterms:modified>
</cp:coreProperties>
</file>