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"Капітальний ремонт нежитлових   приміщень по вул.Галицька,7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A089CC6" w14:textId="77777777" w:rsidR="00566974" w:rsidRPr="00566974" w:rsidRDefault="00566974" w:rsidP="00566974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566974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№1612 від 06.12.2018р.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7733F42" w14:textId="77777777" w:rsidR="00566974" w:rsidRPr="00566974" w:rsidRDefault="00566974" w:rsidP="0056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3B4E8CF6" w14:textId="77777777" w:rsidR="00566974" w:rsidRPr="00566974" w:rsidRDefault="00566974" w:rsidP="0056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566974">
        <w:rPr>
          <w:sz w:val="28"/>
          <w:szCs w:val="28"/>
          <w:lang w:eastAsia="ar-SA"/>
        </w:rPr>
        <w:t>В И Р І Ш И В:</w:t>
      </w:r>
    </w:p>
    <w:p w14:paraId="4F8285DE" w14:textId="77777777" w:rsidR="00566974" w:rsidRPr="00566974" w:rsidRDefault="00566974" w:rsidP="005669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5D5680F2" w14:textId="77777777" w:rsidR="00566974" w:rsidRPr="00566974" w:rsidRDefault="00566974" w:rsidP="00566974">
      <w:pPr>
        <w:ind w:left="284" w:hanging="284"/>
        <w:jc w:val="both"/>
        <w:rPr>
          <w:color w:val="000000"/>
          <w:sz w:val="28"/>
          <w:szCs w:val="28"/>
          <w:lang w:eastAsia="uk-UA"/>
        </w:rPr>
      </w:pPr>
      <w:r w:rsidRPr="00566974">
        <w:rPr>
          <w:sz w:val="28"/>
          <w:szCs w:val="28"/>
          <w:lang w:eastAsia="ar-SA"/>
        </w:rPr>
        <w:t>1.Затвердити кошторисну документацію на «</w:t>
      </w:r>
      <w:r w:rsidRPr="00566974">
        <w:rPr>
          <w:color w:val="000000"/>
          <w:sz w:val="28"/>
          <w:szCs w:val="28"/>
          <w:lang w:eastAsia="uk-UA"/>
        </w:rPr>
        <w:t xml:space="preserve">Капітальний ремонт нежитлових приміщень по вул.Галицька,7 у м.Винники» </w:t>
      </w:r>
    </w:p>
    <w:p w14:paraId="5A9DA1F3" w14:textId="77777777" w:rsidR="00566974" w:rsidRPr="00566974" w:rsidRDefault="00566974" w:rsidP="00566974">
      <w:pPr>
        <w:jc w:val="both"/>
        <w:rPr>
          <w:color w:val="000000"/>
          <w:sz w:val="28"/>
          <w:szCs w:val="28"/>
          <w:lang w:eastAsia="uk-UA"/>
        </w:rPr>
      </w:pPr>
    </w:p>
    <w:p w14:paraId="6C5ABF8A" w14:textId="77777777" w:rsidR="00566974" w:rsidRPr="00566974" w:rsidRDefault="00566974" w:rsidP="00566974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566974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70731049" w14:textId="77777777" w:rsidR="00566974" w:rsidRPr="00566974" w:rsidRDefault="00566974" w:rsidP="0056697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44A3CE" w14:textId="77777777" w:rsidR="00566974" w:rsidRPr="00566974" w:rsidRDefault="00566974" w:rsidP="0056697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94CBCE0" w14:textId="77777777" w:rsidR="00566974" w:rsidRPr="00566974" w:rsidRDefault="00566974" w:rsidP="0056697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42BB11A1" w14:textId="6DA7FC8B" w:rsidR="00566974" w:rsidRPr="00566974" w:rsidRDefault="00566974" w:rsidP="00566974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566974">
        <w:rPr>
          <w:sz w:val="28"/>
          <w:szCs w:val="28"/>
          <w:lang w:eastAsia="ar-SA"/>
        </w:rPr>
        <w:t xml:space="preserve">Міський голова                                                 </w:t>
      </w:r>
      <w:bookmarkStart w:id="1" w:name="_GoBack"/>
      <w:bookmarkEnd w:id="1"/>
      <w:r w:rsidRPr="00566974">
        <w:rPr>
          <w:sz w:val="28"/>
          <w:szCs w:val="28"/>
          <w:lang w:eastAsia="ar-SA"/>
        </w:rPr>
        <w:t xml:space="preserve">           В.Л.Квурт</w:t>
      </w:r>
    </w:p>
    <w:p w14:paraId="1DA01B7E" w14:textId="77777777" w:rsidR="00566974" w:rsidRPr="00566974" w:rsidRDefault="00566974" w:rsidP="00566974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224B67A0" w14:textId="77777777" w:rsidR="00566974" w:rsidRPr="00566974" w:rsidRDefault="00566974" w:rsidP="00566974">
      <w:pPr>
        <w:suppressAutoHyphens/>
        <w:rPr>
          <w:sz w:val="20"/>
          <w:lang w:val="ru-RU"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1B230B" w14:textId="77777777" w:rsidR="00B6655E" w:rsidRDefault="00B6655E">
      <w:r>
        <w:separator/>
      </w:r>
    </w:p>
  </w:endnote>
  <w:endnote w:type="continuationSeparator" w:id="0">
    <w:p w14:paraId="58365609" w14:textId="77777777" w:rsidR="00B6655E" w:rsidRDefault="00B66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00DF34" w14:textId="77777777" w:rsidR="00B6655E" w:rsidRDefault="00B6655E">
      <w:r>
        <w:separator/>
      </w:r>
    </w:p>
  </w:footnote>
  <w:footnote w:type="continuationSeparator" w:id="0">
    <w:p w14:paraId="019B6470" w14:textId="77777777" w:rsidR="00B6655E" w:rsidRDefault="00B66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66974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6655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44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C1E678-F264-42B9-BC1C-C0415634D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761</Words>
  <Characters>435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2024-05-21T08:05:00Z</dcterms:modified>
</cp:coreProperties>
</file>