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ділянки рову   водовідведення по вул.Забава від буд.87  до буд.89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C9E8C0" w14:textId="77777777" w:rsidR="00213AB0" w:rsidRPr="00213AB0" w:rsidRDefault="00213AB0" w:rsidP="00213AB0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213AB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2F2EDF5" w14:textId="77777777" w:rsidR="00213AB0" w:rsidRPr="00213AB0" w:rsidRDefault="00213AB0" w:rsidP="00213A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C9FB289" w14:textId="77777777" w:rsidR="00213AB0" w:rsidRPr="00213AB0" w:rsidRDefault="00213AB0" w:rsidP="00213A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13AB0">
        <w:rPr>
          <w:sz w:val="28"/>
          <w:szCs w:val="28"/>
          <w:lang w:eastAsia="ar-SA"/>
        </w:rPr>
        <w:t>В И Р І Ш И В:</w:t>
      </w:r>
    </w:p>
    <w:p w14:paraId="35910624" w14:textId="77777777" w:rsidR="00213AB0" w:rsidRPr="00213AB0" w:rsidRDefault="00213AB0" w:rsidP="00213A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7A55ACA" w14:textId="77777777" w:rsidR="00213AB0" w:rsidRPr="00213AB0" w:rsidRDefault="00213AB0" w:rsidP="00213AB0">
      <w:pPr>
        <w:ind w:left="284" w:hanging="284"/>
        <w:jc w:val="both"/>
        <w:rPr>
          <w:color w:val="000000"/>
          <w:sz w:val="28"/>
          <w:szCs w:val="28"/>
          <w:lang w:eastAsia="uk-UA"/>
        </w:rPr>
      </w:pPr>
      <w:r w:rsidRPr="00213AB0">
        <w:rPr>
          <w:sz w:val="28"/>
          <w:szCs w:val="28"/>
          <w:lang w:eastAsia="ar-SA"/>
        </w:rPr>
        <w:t>1.Затвердити кошторисну документацію на «Капітальний ремонт ділянки рову  водовідведення по вул.Забава від буд.87 до буд.89 у м.Винники»</w:t>
      </w:r>
    </w:p>
    <w:p w14:paraId="3D98A457" w14:textId="77777777" w:rsidR="00213AB0" w:rsidRPr="00213AB0" w:rsidRDefault="00213AB0" w:rsidP="00213AB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213AB0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23E576D9" w14:textId="77777777" w:rsidR="00213AB0" w:rsidRPr="00213AB0" w:rsidRDefault="00213AB0" w:rsidP="00213AB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50D231F" w14:textId="77777777" w:rsidR="00213AB0" w:rsidRPr="00213AB0" w:rsidRDefault="00213AB0" w:rsidP="00213AB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3F2F5D0" w14:textId="77777777" w:rsidR="00213AB0" w:rsidRPr="00213AB0" w:rsidRDefault="00213AB0" w:rsidP="00213AB0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7ACD2A5D" w14:textId="77777777" w:rsidR="00213AB0" w:rsidRPr="00213AB0" w:rsidRDefault="00213AB0" w:rsidP="00213AB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BDF3104" w14:textId="77777777" w:rsidR="00213AB0" w:rsidRPr="00213AB0" w:rsidRDefault="00213AB0" w:rsidP="00213AB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213AB0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8D67B" w14:textId="77777777" w:rsidR="00EF2520" w:rsidRDefault="00EF2520">
      <w:r>
        <w:separator/>
      </w:r>
    </w:p>
  </w:endnote>
  <w:endnote w:type="continuationSeparator" w:id="0">
    <w:p w14:paraId="76EDF736" w14:textId="77777777" w:rsidR="00EF2520" w:rsidRDefault="00EF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A2DB2" w14:textId="77777777" w:rsidR="00EF2520" w:rsidRDefault="00EF2520">
      <w:r>
        <w:separator/>
      </w:r>
    </w:p>
  </w:footnote>
  <w:footnote w:type="continuationSeparator" w:id="0">
    <w:p w14:paraId="1A29A512" w14:textId="77777777" w:rsidR="00EF2520" w:rsidRDefault="00EF2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3AB0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2520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B5F87-F96F-4376-AEFD-261F40D97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2024-05-21T11:34:00Z</dcterms:modified>
</cp:coreProperties>
</file>