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ділянки вул.Проектована   (на нове кладовище)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BC71C8" w14:textId="77777777" w:rsidR="0037382E" w:rsidRPr="0037382E" w:rsidRDefault="0037382E" w:rsidP="0037382E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37382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F65B10A" w14:textId="77777777" w:rsidR="0037382E" w:rsidRPr="0037382E" w:rsidRDefault="0037382E" w:rsidP="003738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B45ACFE" w14:textId="77777777" w:rsidR="0037382E" w:rsidRPr="0037382E" w:rsidRDefault="0037382E" w:rsidP="003738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7382E">
        <w:rPr>
          <w:sz w:val="28"/>
          <w:szCs w:val="28"/>
          <w:lang w:eastAsia="ar-SA"/>
        </w:rPr>
        <w:t>В И Р І Ш И В:</w:t>
      </w:r>
    </w:p>
    <w:p w14:paraId="2B0A5687" w14:textId="77777777" w:rsidR="0037382E" w:rsidRPr="0037382E" w:rsidRDefault="0037382E" w:rsidP="003738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6A6531B" w14:textId="77777777" w:rsidR="0037382E" w:rsidRPr="0037382E" w:rsidRDefault="0037382E" w:rsidP="0037382E">
      <w:pPr>
        <w:ind w:left="142" w:hanging="142"/>
        <w:jc w:val="both"/>
        <w:rPr>
          <w:color w:val="000000"/>
          <w:sz w:val="28"/>
          <w:szCs w:val="28"/>
          <w:lang w:eastAsia="uk-UA"/>
        </w:rPr>
      </w:pPr>
      <w:r w:rsidRPr="0037382E">
        <w:rPr>
          <w:sz w:val="28"/>
          <w:szCs w:val="28"/>
          <w:lang w:eastAsia="ar-SA"/>
        </w:rPr>
        <w:t xml:space="preserve">1.Затвердити кошторисну документацію на </w:t>
      </w:r>
      <w:r w:rsidRPr="0037382E">
        <w:rPr>
          <w:color w:val="000000"/>
          <w:sz w:val="28"/>
          <w:szCs w:val="28"/>
          <w:lang w:eastAsia="uk-UA"/>
        </w:rPr>
        <w:t>Капітальний ремонт ділянки вул.Проектована (на  нове кладовище) у м.Винники</w:t>
      </w:r>
    </w:p>
    <w:p w14:paraId="75CF1962" w14:textId="77777777" w:rsidR="0037382E" w:rsidRPr="0037382E" w:rsidRDefault="0037382E" w:rsidP="0037382E">
      <w:pPr>
        <w:ind w:left="284" w:hanging="284"/>
        <w:jc w:val="both"/>
        <w:rPr>
          <w:color w:val="000000"/>
          <w:sz w:val="28"/>
          <w:szCs w:val="28"/>
          <w:lang w:eastAsia="uk-UA"/>
        </w:rPr>
      </w:pPr>
    </w:p>
    <w:p w14:paraId="250DB7FE" w14:textId="77777777" w:rsidR="0037382E" w:rsidRPr="0037382E" w:rsidRDefault="0037382E" w:rsidP="0037382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7382E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A585AA0" w14:textId="77777777" w:rsidR="0037382E" w:rsidRPr="0037382E" w:rsidRDefault="0037382E" w:rsidP="0037382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A996D50" w14:textId="77777777" w:rsidR="0037382E" w:rsidRPr="0037382E" w:rsidRDefault="0037382E" w:rsidP="0037382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B0370F2" w14:textId="77777777" w:rsidR="0037382E" w:rsidRPr="0037382E" w:rsidRDefault="0037382E" w:rsidP="0037382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554629A" w14:textId="1AF5CCE1" w:rsidR="0037382E" w:rsidRPr="0037382E" w:rsidRDefault="0037382E" w:rsidP="0037382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37382E">
        <w:rPr>
          <w:sz w:val="28"/>
          <w:szCs w:val="28"/>
          <w:lang w:eastAsia="ar-SA"/>
        </w:rPr>
        <w:t>Міський голова                                                                               В.Л.Квурт</w:t>
      </w:r>
    </w:p>
    <w:p w14:paraId="01C471E0" w14:textId="77777777" w:rsidR="00213958" w:rsidRPr="0037382E" w:rsidRDefault="00213958" w:rsidP="00471A72">
      <w:pPr>
        <w:rPr>
          <w:sz w:val="28"/>
          <w:szCs w:val="28"/>
        </w:rPr>
      </w:pPr>
    </w:p>
    <w:p w14:paraId="14B4B9C3" w14:textId="77777777" w:rsidR="0037382E" w:rsidRPr="0037382E" w:rsidRDefault="0037382E">
      <w:pPr>
        <w:rPr>
          <w:sz w:val="28"/>
          <w:szCs w:val="28"/>
        </w:rPr>
      </w:pPr>
    </w:p>
    <w:sectPr w:rsidR="0037382E" w:rsidRPr="0037382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48EF1" w14:textId="77777777" w:rsidR="00C70146" w:rsidRDefault="00C70146">
      <w:r>
        <w:separator/>
      </w:r>
    </w:p>
  </w:endnote>
  <w:endnote w:type="continuationSeparator" w:id="0">
    <w:p w14:paraId="49C3B93C" w14:textId="77777777" w:rsidR="00C70146" w:rsidRDefault="00C70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B5226" w14:textId="77777777" w:rsidR="00C70146" w:rsidRDefault="00C70146">
      <w:r>
        <w:separator/>
      </w:r>
    </w:p>
  </w:footnote>
  <w:footnote w:type="continuationSeparator" w:id="0">
    <w:p w14:paraId="1F246281" w14:textId="77777777" w:rsidR="00C70146" w:rsidRDefault="00C701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382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0146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9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88F3C-BA5A-453A-BBF5-59C79BB5C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2024-05-21T11:41:00Z</dcterms:modified>
</cp:coreProperties>
</file>