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"Капітальний ремонт каналізаційного трубопроводу   по вул.Руська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256306" w14:textId="77777777" w:rsidR="00DF79E6" w:rsidRPr="00DF79E6" w:rsidRDefault="00DF79E6" w:rsidP="00DF79E6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DF79E6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154924D" w14:textId="77777777" w:rsidR="00DF79E6" w:rsidRPr="00DF79E6" w:rsidRDefault="00DF79E6" w:rsidP="00DF7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47D8BDD" w14:textId="77777777" w:rsidR="00DF79E6" w:rsidRPr="00DF79E6" w:rsidRDefault="00DF79E6" w:rsidP="00DF7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DF79E6">
        <w:rPr>
          <w:sz w:val="28"/>
          <w:szCs w:val="28"/>
          <w:lang w:eastAsia="ar-SA"/>
        </w:rPr>
        <w:t>В И Р І Ш И В:</w:t>
      </w:r>
    </w:p>
    <w:p w14:paraId="5F6B4260" w14:textId="77777777" w:rsidR="00DF79E6" w:rsidRPr="00DF79E6" w:rsidRDefault="00DF79E6" w:rsidP="00DF7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0DE3358" w14:textId="77777777" w:rsidR="00DF79E6" w:rsidRPr="00DF79E6" w:rsidRDefault="00DF79E6" w:rsidP="00DF79E6">
      <w:pPr>
        <w:jc w:val="both"/>
        <w:rPr>
          <w:sz w:val="28"/>
          <w:szCs w:val="28"/>
          <w:lang w:eastAsia="uk-UA"/>
        </w:rPr>
      </w:pPr>
      <w:r w:rsidRPr="00DF79E6">
        <w:rPr>
          <w:sz w:val="28"/>
          <w:szCs w:val="28"/>
          <w:lang w:eastAsia="ar-SA"/>
        </w:rPr>
        <w:t>1.Затвердити проектно-кошторисну документацію «</w:t>
      </w:r>
      <w:r w:rsidRPr="00DF79E6">
        <w:rPr>
          <w:sz w:val="28"/>
          <w:szCs w:val="28"/>
          <w:lang w:eastAsia="uk-UA"/>
        </w:rPr>
        <w:t>Капітальний ремонт каналізаційного трубопроводу по вул.Руська у м.Винники»</w:t>
      </w:r>
    </w:p>
    <w:p w14:paraId="576481F9" w14:textId="77777777" w:rsidR="00DF79E6" w:rsidRPr="00DF79E6" w:rsidRDefault="00DF79E6" w:rsidP="00DF79E6">
      <w:pPr>
        <w:ind w:left="142" w:hanging="142"/>
        <w:jc w:val="both"/>
        <w:rPr>
          <w:color w:val="000000"/>
          <w:sz w:val="28"/>
          <w:szCs w:val="28"/>
          <w:lang w:eastAsia="uk-UA"/>
        </w:rPr>
      </w:pPr>
    </w:p>
    <w:p w14:paraId="45DB007A" w14:textId="77777777" w:rsidR="00DF79E6" w:rsidRPr="00DF79E6" w:rsidRDefault="00DF79E6" w:rsidP="00DF79E6">
      <w:pPr>
        <w:ind w:left="284" w:hanging="284"/>
        <w:jc w:val="both"/>
        <w:rPr>
          <w:color w:val="000000"/>
          <w:sz w:val="28"/>
          <w:szCs w:val="28"/>
          <w:lang w:eastAsia="uk-UA"/>
        </w:rPr>
      </w:pPr>
    </w:p>
    <w:p w14:paraId="7DAE2C0C" w14:textId="77777777" w:rsidR="00DF79E6" w:rsidRPr="00DF79E6" w:rsidRDefault="00DF79E6" w:rsidP="00DF79E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DF79E6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DDCBF7F" w14:textId="77777777" w:rsidR="00DF79E6" w:rsidRPr="00DF79E6" w:rsidRDefault="00DF79E6" w:rsidP="00DF79E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8AB3DC9" w14:textId="77777777" w:rsidR="00DF79E6" w:rsidRPr="00DF79E6" w:rsidRDefault="00DF79E6" w:rsidP="00DF79E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025516E" w14:textId="50F66795" w:rsidR="00DF79E6" w:rsidRPr="00DF79E6" w:rsidRDefault="00DF79E6" w:rsidP="00DF79E6">
      <w:pPr>
        <w:suppressAutoHyphens/>
        <w:contextualSpacing/>
        <w:jc w:val="both"/>
        <w:rPr>
          <w:sz w:val="28"/>
          <w:szCs w:val="28"/>
          <w:lang w:eastAsia="ar-SA"/>
        </w:rPr>
      </w:pPr>
      <w:r w:rsidRPr="00DF79E6">
        <w:rPr>
          <w:sz w:val="28"/>
          <w:szCs w:val="28"/>
          <w:lang w:eastAsia="ar-SA"/>
        </w:rPr>
        <w:t xml:space="preserve">Міський голова          </w:t>
      </w:r>
      <w:bookmarkStart w:id="1" w:name="_GoBack"/>
      <w:bookmarkEnd w:id="1"/>
      <w:r w:rsidRPr="00DF79E6">
        <w:rPr>
          <w:sz w:val="28"/>
          <w:szCs w:val="28"/>
          <w:lang w:eastAsia="ar-SA"/>
        </w:rPr>
        <w:t xml:space="preserve">                                                                             В.Л.Квурт</w:t>
      </w:r>
    </w:p>
    <w:p w14:paraId="42B1D5D5" w14:textId="77777777" w:rsidR="00DF79E6" w:rsidRPr="00DF79E6" w:rsidRDefault="00DF79E6" w:rsidP="00DF79E6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3B65234C" w14:textId="77777777" w:rsidR="00DF79E6" w:rsidRPr="00DF79E6" w:rsidRDefault="00DF79E6" w:rsidP="00DF79E6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6752A" w14:textId="77777777" w:rsidR="00CA14B5" w:rsidRDefault="00CA14B5">
      <w:r>
        <w:separator/>
      </w:r>
    </w:p>
  </w:endnote>
  <w:endnote w:type="continuationSeparator" w:id="0">
    <w:p w14:paraId="4C348AB9" w14:textId="77777777" w:rsidR="00CA14B5" w:rsidRDefault="00CA1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B82B3" w14:textId="77777777" w:rsidR="00CA14B5" w:rsidRDefault="00CA14B5">
      <w:r>
        <w:separator/>
      </w:r>
    </w:p>
  </w:footnote>
  <w:footnote w:type="continuationSeparator" w:id="0">
    <w:p w14:paraId="075DC889" w14:textId="77777777" w:rsidR="00CA14B5" w:rsidRDefault="00CA1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14B5"/>
    <w:rsid w:val="00CB2413"/>
    <w:rsid w:val="00CB2D62"/>
    <w:rsid w:val="00D06C91"/>
    <w:rsid w:val="00D30A86"/>
    <w:rsid w:val="00D42E0A"/>
    <w:rsid w:val="00DF21DF"/>
    <w:rsid w:val="00DF3581"/>
    <w:rsid w:val="00DF79E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0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E9A2C-F5E7-4861-B6C0-D90A2C7B6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2024-05-21T13:16:00Z</dcterms:modified>
</cp:coreProperties>
</file>