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 кошторисної документації  "Капітальний ремонт каналізаційного трубопроводу  по вул.Звенигородська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4CADF9" w14:textId="77777777" w:rsidR="00497932" w:rsidRPr="00497932" w:rsidRDefault="00497932" w:rsidP="00497932">
      <w:pPr>
        <w:suppressAutoHyphens/>
        <w:jc w:val="both"/>
        <w:rPr>
          <w:sz w:val="28"/>
          <w:szCs w:val="28"/>
          <w:lang w:eastAsia="ar-SA"/>
        </w:rPr>
      </w:pPr>
      <w:r w:rsidRPr="00497932">
        <w:rPr>
          <w:szCs w:val="24"/>
          <w:lang w:eastAsia="ar-SA"/>
        </w:rPr>
        <w:t xml:space="preserve">          </w:t>
      </w:r>
      <w:r w:rsidRPr="00497932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CBB064B" w14:textId="77777777" w:rsidR="00497932" w:rsidRPr="00497932" w:rsidRDefault="00497932" w:rsidP="004979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DED471C" w14:textId="77777777" w:rsidR="00497932" w:rsidRPr="00497932" w:rsidRDefault="00497932" w:rsidP="004979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97932">
        <w:rPr>
          <w:sz w:val="28"/>
          <w:szCs w:val="28"/>
          <w:lang w:eastAsia="ar-SA"/>
        </w:rPr>
        <w:t>В И Р І Ш И В:</w:t>
      </w:r>
    </w:p>
    <w:p w14:paraId="52CDCB2C" w14:textId="77777777" w:rsidR="00497932" w:rsidRPr="00497932" w:rsidRDefault="00497932" w:rsidP="004979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BF83432" w14:textId="77777777" w:rsidR="00497932" w:rsidRPr="00497932" w:rsidRDefault="00497932" w:rsidP="00497932">
      <w:pPr>
        <w:jc w:val="both"/>
        <w:rPr>
          <w:sz w:val="28"/>
          <w:szCs w:val="28"/>
          <w:lang w:eastAsia="uk-UA"/>
        </w:rPr>
      </w:pPr>
      <w:r w:rsidRPr="00497932">
        <w:rPr>
          <w:sz w:val="28"/>
          <w:szCs w:val="28"/>
          <w:lang w:eastAsia="ar-SA"/>
        </w:rPr>
        <w:t xml:space="preserve">1.Затвердити проектно-кошторисну документацію « </w:t>
      </w:r>
      <w:r w:rsidRPr="00497932">
        <w:rPr>
          <w:sz w:val="28"/>
          <w:szCs w:val="28"/>
          <w:lang w:eastAsia="uk-UA"/>
        </w:rPr>
        <w:t>Капітальний ремонт каналізаційного трубопроводу по вул.Звенигородська у м.Винники</w:t>
      </w:r>
    </w:p>
    <w:p w14:paraId="3BF73A81" w14:textId="77777777" w:rsidR="00497932" w:rsidRPr="00497932" w:rsidRDefault="00497932" w:rsidP="00497932">
      <w:pPr>
        <w:ind w:left="142" w:hanging="142"/>
        <w:jc w:val="both"/>
        <w:rPr>
          <w:color w:val="000000"/>
          <w:sz w:val="28"/>
          <w:szCs w:val="28"/>
          <w:lang w:eastAsia="uk-UA"/>
        </w:rPr>
      </w:pPr>
    </w:p>
    <w:p w14:paraId="168C46A0" w14:textId="77777777" w:rsidR="00497932" w:rsidRPr="00497932" w:rsidRDefault="00497932" w:rsidP="00497932">
      <w:pPr>
        <w:ind w:left="284" w:hanging="284"/>
        <w:jc w:val="both"/>
        <w:rPr>
          <w:color w:val="000000"/>
          <w:sz w:val="28"/>
          <w:szCs w:val="28"/>
          <w:lang w:eastAsia="uk-UA"/>
        </w:rPr>
      </w:pPr>
    </w:p>
    <w:p w14:paraId="1E7E20D9" w14:textId="77777777" w:rsidR="00497932" w:rsidRPr="00497932" w:rsidRDefault="00497932" w:rsidP="00497932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497932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7BEEB90" w14:textId="77777777" w:rsidR="00497932" w:rsidRPr="00497932" w:rsidRDefault="00497932" w:rsidP="0049793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25FDF23" w14:textId="77777777" w:rsidR="00497932" w:rsidRPr="00497932" w:rsidRDefault="00497932" w:rsidP="0049793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30003CD" w14:textId="77777777" w:rsidR="00497932" w:rsidRPr="00497932" w:rsidRDefault="00497932" w:rsidP="0049793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2163FA8" w14:textId="10643EEA" w:rsidR="00497932" w:rsidRPr="00497932" w:rsidRDefault="00497932" w:rsidP="00497932">
      <w:pPr>
        <w:suppressAutoHyphens/>
        <w:jc w:val="both"/>
        <w:rPr>
          <w:sz w:val="28"/>
          <w:szCs w:val="28"/>
          <w:lang w:eastAsia="ar-SA"/>
        </w:rPr>
      </w:pPr>
      <w:r w:rsidRPr="00497932">
        <w:rPr>
          <w:sz w:val="28"/>
          <w:szCs w:val="28"/>
          <w:lang w:eastAsia="ar-SA"/>
        </w:rPr>
        <w:t xml:space="preserve">Міський голова                                                                    </w:t>
      </w:r>
      <w:bookmarkStart w:id="1" w:name="_GoBack"/>
      <w:bookmarkEnd w:id="1"/>
      <w:r w:rsidRPr="00497932">
        <w:rPr>
          <w:sz w:val="28"/>
          <w:szCs w:val="28"/>
          <w:lang w:eastAsia="ar-SA"/>
        </w:rPr>
        <w:t xml:space="preserve">                                       В.Л.Квурт</w:t>
      </w:r>
    </w:p>
    <w:p w14:paraId="6A94E61F" w14:textId="77777777" w:rsidR="00497932" w:rsidRPr="00497932" w:rsidRDefault="00497932" w:rsidP="00497932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D4D2826" w14:textId="77777777" w:rsidR="00497932" w:rsidRPr="00497932" w:rsidRDefault="00497932" w:rsidP="00497932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B9BE7A" w14:textId="77777777" w:rsidR="006C43A4" w:rsidRDefault="006C43A4">
      <w:r>
        <w:separator/>
      </w:r>
    </w:p>
  </w:endnote>
  <w:endnote w:type="continuationSeparator" w:id="0">
    <w:p w14:paraId="0FE92ECB" w14:textId="77777777" w:rsidR="006C43A4" w:rsidRDefault="006C4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8579E" w14:textId="77777777" w:rsidR="006C43A4" w:rsidRDefault="006C43A4">
      <w:r>
        <w:separator/>
      </w:r>
    </w:p>
  </w:footnote>
  <w:footnote w:type="continuationSeparator" w:id="0">
    <w:p w14:paraId="1006ED44" w14:textId="77777777" w:rsidR="006C43A4" w:rsidRDefault="006C43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97932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43A4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7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1E792-C9D8-4800-A61B-AD4A1444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2024-05-21T13:23:00Z</dcterms:modified>
</cp:coreProperties>
</file>