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E9C052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</w:t>
            </w:r>
            <w:r w:rsidR="00600297">
              <w:rPr>
                <w:b/>
                <w:sz w:val="28"/>
              </w:rPr>
              <w:t>го житлового будинку</w:t>
            </w:r>
            <w:r w:rsidRPr="00BE7A3D">
              <w:rPr>
                <w:b/>
                <w:sz w:val="28"/>
              </w:rPr>
              <w:t xml:space="preserve">  на земельній ділянці по вул. Любич-Парахоняк, 13                                                              (к/н 4610160300:01:002:0073)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D7B03A" w14:textId="77777777" w:rsidR="00600297" w:rsidRPr="00600297" w:rsidRDefault="00600297" w:rsidP="0060029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Демчук А.М., беручи до уваги Витяг з Державного реєстру речових прав на нерухоме майно про реєстрацію права власності       (і.н.в. 153828230 від 24.01.2019), виконавчий комітет Винниківської міської ради –</w:t>
      </w:r>
    </w:p>
    <w:p w14:paraId="6A905F7C" w14:textId="77777777" w:rsidR="00600297" w:rsidRPr="00600297" w:rsidRDefault="00600297" w:rsidP="0060029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FABFDA6" w14:textId="77777777" w:rsidR="00600297" w:rsidRPr="00600297" w:rsidRDefault="00600297" w:rsidP="0060029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42EAED5" w14:textId="77777777" w:rsidR="00600297" w:rsidRPr="00600297" w:rsidRDefault="00600297" w:rsidP="0060029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DF5FFF0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Демчук Аллі Михайлівні будівельний паспорт забудови земельної ділянки на проектування та будівництво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Любич-Парахоняк, 13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4610160300:01:002:0073) у м. Винник</w:t>
      </w:r>
      <w:bookmarkStart w:id="1" w:name="_GoBack"/>
      <w:bookmarkEnd w:id="1"/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и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1687CDE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Любич-Парахоняк, 13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4610160300:01:002:0073) у м. Винники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08B32F4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Демук А.М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072EA079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2CEEFAA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7CD1EF3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13295A73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47F9F28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F098FE9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029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CE290F8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AE06432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60029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Демук А.М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7D708D6E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1EEA8CC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BCE936C" w14:textId="77777777" w:rsidR="00600297" w:rsidRPr="00600297" w:rsidRDefault="00600297" w:rsidP="0060029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60029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FA4CA1" w14:textId="77777777" w:rsidR="00600297" w:rsidRPr="00600297" w:rsidRDefault="00600297" w:rsidP="0060029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5AB7BF" w14:textId="77777777" w:rsidR="00600297" w:rsidRPr="00600297" w:rsidRDefault="00600297" w:rsidP="0060029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47EC83" w14:textId="77777777" w:rsidR="00600297" w:rsidRPr="00600297" w:rsidRDefault="00600297" w:rsidP="0060029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4491411" w14:textId="77777777" w:rsidR="00600297" w:rsidRPr="00600297" w:rsidRDefault="00600297" w:rsidP="0060029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0029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3A22A" w14:textId="77777777" w:rsidR="00F50C54" w:rsidRDefault="00F50C54">
      <w:r>
        <w:separator/>
      </w:r>
    </w:p>
  </w:endnote>
  <w:endnote w:type="continuationSeparator" w:id="0">
    <w:p w14:paraId="1364858C" w14:textId="77777777" w:rsidR="00F50C54" w:rsidRDefault="00F50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9342E" w14:textId="77777777" w:rsidR="00F50C54" w:rsidRDefault="00F50C54">
      <w:r>
        <w:separator/>
      </w:r>
    </w:p>
  </w:footnote>
  <w:footnote w:type="continuationSeparator" w:id="0">
    <w:p w14:paraId="6E8A3ED0" w14:textId="77777777" w:rsidR="00F50C54" w:rsidRDefault="00F50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029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0C54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91D7A-CAB4-4FC2-89AD-93E1ECA1E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2336</Words>
  <Characters>1332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2024-05-21T13:44:00Z</dcterms:modified>
</cp:coreProperties>
</file>