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каналізаційного трубопроводу по вул.Незалежності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996DD6" w14:textId="77777777" w:rsidR="00054C43" w:rsidRPr="00054C43" w:rsidRDefault="00054C43" w:rsidP="00054C43">
      <w:pPr>
        <w:ind w:firstLine="720"/>
        <w:jc w:val="both"/>
        <w:rPr>
          <w:sz w:val="28"/>
          <w:szCs w:val="28"/>
        </w:rPr>
      </w:pPr>
      <w:r w:rsidRPr="00054C4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D17A001" w14:textId="77777777" w:rsidR="00054C43" w:rsidRPr="00054C43" w:rsidRDefault="00054C43" w:rsidP="00054C43">
      <w:pPr>
        <w:jc w:val="both"/>
        <w:rPr>
          <w:sz w:val="28"/>
          <w:szCs w:val="28"/>
        </w:rPr>
      </w:pPr>
    </w:p>
    <w:p w14:paraId="3E622A78" w14:textId="77777777" w:rsidR="00054C43" w:rsidRPr="00054C43" w:rsidRDefault="00054C43" w:rsidP="00054C43">
      <w:pPr>
        <w:jc w:val="center"/>
        <w:rPr>
          <w:sz w:val="28"/>
          <w:szCs w:val="28"/>
        </w:rPr>
      </w:pPr>
      <w:bookmarkStart w:id="1" w:name="_GoBack"/>
      <w:bookmarkEnd w:id="1"/>
      <w:r w:rsidRPr="00054C43">
        <w:rPr>
          <w:sz w:val="28"/>
          <w:szCs w:val="28"/>
        </w:rPr>
        <w:t>ВИРІШИВ:</w:t>
      </w:r>
    </w:p>
    <w:p w14:paraId="57040AD8" w14:textId="77777777" w:rsidR="00054C43" w:rsidRPr="00054C43" w:rsidRDefault="00054C43" w:rsidP="00054C43">
      <w:pPr>
        <w:jc w:val="both"/>
        <w:rPr>
          <w:sz w:val="28"/>
          <w:szCs w:val="28"/>
        </w:rPr>
      </w:pPr>
    </w:p>
    <w:p w14:paraId="5120E4B9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1.</w:t>
      </w:r>
      <w:r w:rsidRPr="00054C43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будівництво каналізаційного трубопроводу по вул.Незалежності у м.Винники.</w:t>
      </w:r>
    </w:p>
    <w:p w14:paraId="75F36864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2.</w:t>
      </w:r>
      <w:r w:rsidRPr="00054C43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каналізаційного трубопроводу по вул.Незалежності у м.Винники.</w:t>
      </w:r>
    </w:p>
    <w:p w14:paraId="15F8C6B5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3.</w:t>
      </w:r>
      <w:r w:rsidRPr="00054C4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3EBC355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3.1.</w:t>
      </w:r>
      <w:r w:rsidRPr="00054C43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6B1427D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3.2.</w:t>
      </w:r>
      <w:r w:rsidRPr="00054C4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9506823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3.3.</w:t>
      </w:r>
      <w:r w:rsidRPr="00054C43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CB7DF6D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lastRenderedPageBreak/>
        <w:t>3.4.</w:t>
      </w:r>
      <w:r w:rsidRPr="00054C4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35035B33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3.5.</w:t>
      </w:r>
      <w:r w:rsidRPr="00054C4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CCE7E14" w14:textId="77777777" w:rsidR="00054C43" w:rsidRPr="00054C43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4.</w:t>
      </w:r>
      <w:r w:rsidRPr="00054C4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C7BB33" w14:textId="77777777" w:rsidR="00054C43" w:rsidRPr="00054C43" w:rsidRDefault="00054C43" w:rsidP="00054C43">
      <w:pPr>
        <w:jc w:val="both"/>
        <w:rPr>
          <w:sz w:val="28"/>
          <w:szCs w:val="28"/>
        </w:rPr>
      </w:pPr>
    </w:p>
    <w:p w14:paraId="21658FFC" w14:textId="77777777" w:rsidR="00054C43" w:rsidRPr="00054C43" w:rsidRDefault="00054C43" w:rsidP="00054C43">
      <w:pPr>
        <w:jc w:val="both"/>
        <w:rPr>
          <w:sz w:val="28"/>
          <w:szCs w:val="28"/>
        </w:rPr>
      </w:pPr>
    </w:p>
    <w:p w14:paraId="50518525" w14:textId="77777777" w:rsidR="00054C43" w:rsidRPr="00054C43" w:rsidRDefault="00054C43" w:rsidP="00054C43">
      <w:pPr>
        <w:jc w:val="both"/>
        <w:rPr>
          <w:sz w:val="28"/>
          <w:szCs w:val="28"/>
        </w:rPr>
      </w:pPr>
    </w:p>
    <w:p w14:paraId="626DCB09" w14:textId="77777777" w:rsidR="00054C43" w:rsidRPr="00054C43" w:rsidRDefault="00054C43" w:rsidP="00054C43">
      <w:pPr>
        <w:jc w:val="both"/>
        <w:rPr>
          <w:sz w:val="28"/>
          <w:szCs w:val="28"/>
        </w:rPr>
      </w:pPr>
    </w:p>
    <w:p w14:paraId="01C471E0" w14:textId="2912F602" w:rsidR="00213958" w:rsidRPr="006F2805" w:rsidRDefault="00054C43" w:rsidP="00054C43">
      <w:pPr>
        <w:jc w:val="both"/>
        <w:rPr>
          <w:sz w:val="28"/>
          <w:szCs w:val="28"/>
        </w:rPr>
      </w:pPr>
      <w:r w:rsidRPr="00054C43">
        <w:rPr>
          <w:sz w:val="28"/>
          <w:szCs w:val="28"/>
        </w:rPr>
        <w:t>Міський  голова</w:t>
      </w:r>
      <w:r w:rsidRPr="00054C43">
        <w:rPr>
          <w:sz w:val="28"/>
          <w:szCs w:val="28"/>
        </w:rPr>
        <w:tab/>
      </w:r>
      <w:r w:rsidRPr="00054C43">
        <w:rPr>
          <w:sz w:val="28"/>
          <w:szCs w:val="28"/>
        </w:rPr>
        <w:tab/>
      </w:r>
      <w:r w:rsidRPr="00054C43">
        <w:rPr>
          <w:sz w:val="28"/>
          <w:szCs w:val="28"/>
        </w:rPr>
        <w:tab/>
      </w:r>
      <w:r w:rsidRPr="00054C43">
        <w:rPr>
          <w:sz w:val="28"/>
          <w:szCs w:val="28"/>
        </w:rPr>
        <w:tab/>
      </w:r>
      <w:r w:rsidRPr="00054C43">
        <w:rPr>
          <w:sz w:val="28"/>
          <w:szCs w:val="28"/>
        </w:rPr>
        <w:tab/>
      </w:r>
      <w:r w:rsidRPr="00054C43">
        <w:rPr>
          <w:sz w:val="28"/>
          <w:szCs w:val="28"/>
        </w:rPr>
        <w:tab/>
      </w:r>
      <w:r w:rsidRPr="00054C43">
        <w:rPr>
          <w:sz w:val="28"/>
          <w:szCs w:val="28"/>
        </w:rPr>
        <w:tab/>
      </w:r>
      <w:r w:rsidRPr="00054C43">
        <w:rPr>
          <w:sz w:val="28"/>
          <w:szCs w:val="28"/>
        </w:rPr>
        <w:tab/>
      </w:r>
      <w:r w:rsidRPr="00054C43">
        <w:rPr>
          <w:sz w:val="28"/>
          <w:szCs w:val="28"/>
        </w:rPr>
        <w:tab/>
        <w:t>В.Л.Квурт</w:t>
      </w:r>
      <w:r w:rsidRPr="00054C4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C6A0C" w14:textId="77777777" w:rsidR="007F2C28" w:rsidRDefault="007F2C28">
      <w:r>
        <w:separator/>
      </w:r>
    </w:p>
  </w:endnote>
  <w:endnote w:type="continuationSeparator" w:id="0">
    <w:p w14:paraId="62A829D2" w14:textId="77777777" w:rsidR="007F2C28" w:rsidRDefault="007F2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A3798" w14:textId="77777777" w:rsidR="007F2C28" w:rsidRDefault="007F2C28">
      <w:r>
        <w:separator/>
      </w:r>
    </w:p>
  </w:footnote>
  <w:footnote w:type="continuationSeparator" w:id="0">
    <w:p w14:paraId="03998C71" w14:textId="77777777" w:rsidR="007F2C28" w:rsidRDefault="007F2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4C43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2C2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03460-3212-4739-B991-95F0A160E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1359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2024-05-20T09:46:00Z</dcterms:modified>
</cp:coreProperties>
</file>