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59A4AC" w14:textId="77777777" w:rsidR="005B325C" w:rsidRPr="005B325C" w:rsidRDefault="005B325C" w:rsidP="005B325C">
      <w:pPr>
        <w:ind w:firstLine="720"/>
        <w:rPr>
          <w:sz w:val="28"/>
          <w:szCs w:val="28"/>
        </w:rPr>
      </w:pPr>
      <w:r w:rsidRPr="005B325C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08.07.2019р., виконавчий комітет Винниківської міської ради</w:t>
      </w:r>
    </w:p>
    <w:p w14:paraId="280F37D9" w14:textId="77777777" w:rsidR="005B325C" w:rsidRPr="005B325C" w:rsidRDefault="005B325C" w:rsidP="005B325C">
      <w:pPr>
        <w:rPr>
          <w:sz w:val="28"/>
          <w:szCs w:val="28"/>
        </w:rPr>
      </w:pPr>
    </w:p>
    <w:p w14:paraId="6ADE3FBE" w14:textId="6238095F" w:rsidR="005B325C" w:rsidRDefault="005B325C" w:rsidP="005B325C">
      <w:pPr>
        <w:rPr>
          <w:sz w:val="28"/>
          <w:szCs w:val="28"/>
        </w:rPr>
      </w:pP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  <w:t>В И Р І Ш И В :</w:t>
      </w:r>
    </w:p>
    <w:p w14:paraId="1ACC73C8" w14:textId="77777777" w:rsidR="005B325C" w:rsidRPr="005B325C" w:rsidRDefault="005B325C" w:rsidP="005B325C">
      <w:pPr>
        <w:rPr>
          <w:sz w:val="28"/>
          <w:szCs w:val="28"/>
        </w:rPr>
      </w:pPr>
    </w:p>
    <w:p w14:paraId="6B4059E7" w14:textId="526B409C" w:rsidR="005B325C" w:rsidRPr="005B325C" w:rsidRDefault="0067670D" w:rsidP="005B325C">
      <w:pPr>
        <w:rPr>
          <w:sz w:val="28"/>
          <w:szCs w:val="28"/>
        </w:rPr>
      </w:pPr>
      <w:r>
        <w:rPr>
          <w:sz w:val="28"/>
          <w:szCs w:val="28"/>
        </w:rPr>
        <w:t>1.</w:t>
      </w:r>
      <w:bookmarkStart w:id="1" w:name="_GoBack"/>
      <w:bookmarkEnd w:id="1"/>
      <w:r w:rsidR="005B325C" w:rsidRPr="005B325C">
        <w:rPr>
          <w:sz w:val="28"/>
          <w:szCs w:val="28"/>
        </w:rPr>
        <w:t>Дати дозвіл на видалення зелених насаджень на території вул. Галицька,3 (в районі житлової забудови, Винниківське лісництво, квартал 18, виділи 17,18,19) у м. Винники,  згідно акту обстеження зелених насаджень, що підлягають видаленню, в кількості 29 шт.</w:t>
      </w:r>
    </w:p>
    <w:p w14:paraId="1EC5D2C1" w14:textId="1A66BF98" w:rsidR="005B325C" w:rsidRPr="005B325C" w:rsidRDefault="0067670D" w:rsidP="005B325C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5B325C" w:rsidRPr="005B325C">
        <w:rPr>
          <w:sz w:val="28"/>
          <w:szCs w:val="28"/>
        </w:rPr>
        <w:t>Дати дозвіл на видалення зелених насаджень на території вул. Галицька,12 у м. Винники, згідно акту обстеження зелених насаджень, що підлягають видаленню, в кількості 1 шт.</w:t>
      </w:r>
    </w:p>
    <w:p w14:paraId="0C0F8252" w14:textId="4A13974D" w:rsidR="005B325C" w:rsidRPr="005B325C" w:rsidRDefault="005B325C" w:rsidP="005B325C">
      <w:pPr>
        <w:rPr>
          <w:sz w:val="28"/>
          <w:szCs w:val="28"/>
        </w:rPr>
      </w:pPr>
      <w:r w:rsidRPr="005B325C">
        <w:rPr>
          <w:sz w:val="28"/>
          <w:szCs w:val="28"/>
        </w:rPr>
        <w:t>3.   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4A074580" w14:textId="630D4E03" w:rsidR="005B325C" w:rsidRPr="005B325C" w:rsidRDefault="0067670D" w:rsidP="005B325C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5B325C" w:rsidRPr="005B325C">
        <w:rPr>
          <w:sz w:val="28"/>
          <w:szCs w:val="28"/>
        </w:rPr>
        <w:t>Виконавчому комітету Винниківської міської ради видати ордер на зрізку дерев.</w:t>
      </w:r>
    </w:p>
    <w:p w14:paraId="140224CE" w14:textId="4FF00F1A" w:rsidR="005B325C" w:rsidRPr="005B325C" w:rsidRDefault="0067670D" w:rsidP="005B325C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5B325C" w:rsidRPr="005B325C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="005B325C" w:rsidRPr="005B325C">
        <w:rPr>
          <w:sz w:val="28"/>
          <w:szCs w:val="28"/>
        </w:rPr>
        <w:tab/>
      </w:r>
    </w:p>
    <w:p w14:paraId="6F43CA41" w14:textId="77777777" w:rsidR="005B325C" w:rsidRDefault="005B325C" w:rsidP="005B325C">
      <w:pPr>
        <w:rPr>
          <w:sz w:val="28"/>
          <w:szCs w:val="28"/>
        </w:rPr>
      </w:pPr>
    </w:p>
    <w:p w14:paraId="6E8E010D" w14:textId="77777777" w:rsidR="005B325C" w:rsidRDefault="005B325C" w:rsidP="005B325C">
      <w:pPr>
        <w:rPr>
          <w:sz w:val="28"/>
          <w:szCs w:val="28"/>
        </w:rPr>
      </w:pPr>
    </w:p>
    <w:p w14:paraId="0B41A35D" w14:textId="77777777" w:rsidR="005B325C" w:rsidRDefault="005B325C" w:rsidP="005B325C">
      <w:pPr>
        <w:rPr>
          <w:sz w:val="28"/>
          <w:szCs w:val="28"/>
        </w:rPr>
      </w:pPr>
    </w:p>
    <w:p w14:paraId="03294B3D" w14:textId="58CB5325" w:rsidR="005B325C" w:rsidRPr="005B325C" w:rsidRDefault="005B325C" w:rsidP="005B325C">
      <w:pPr>
        <w:rPr>
          <w:sz w:val="28"/>
          <w:szCs w:val="28"/>
        </w:rPr>
      </w:pPr>
      <w:r w:rsidRPr="005B325C">
        <w:rPr>
          <w:sz w:val="28"/>
          <w:szCs w:val="28"/>
        </w:rPr>
        <w:t xml:space="preserve">  В.о. міського голови</w:t>
      </w: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  <w:t xml:space="preserve">                        </w:t>
      </w:r>
      <w:r w:rsidRPr="005B325C">
        <w:rPr>
          <w:sz w:val="28"/>
          <w:szCs w:val="28"/>
        </w:rPr>
        <w:tab/>
      </w:r>
      <w:r w:rsidRPr="005B325C">
        <w:rPr>
          <w:sz w:val="28"/>
          <w:szCs w:val="28"/>
        </w:rPr>
        <w:tab/>
        <w:t xml:space="preserve">  Б.Р. Шустер</w:t>
      </w:r>
      <w:r w:rsidRPr="005B325C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A1768" w14:textId="77777777" w:rsidR="00DB5956" w:rsidRDefault="00DB5956">
      <w:r>
        <w:separator/>
      </w:r>
    </w:p>
  </w:endnote>
  <w:endnote w:type="continuationSeparator" w:id="0">
    <w:p w14:paraId="0B7851FC" w14:textId="77777777" w:rsidR="00DB5956" w:rsidRDefault="00DB5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C8E1A" w14:textId="77777777" w:rsidR="00DB5956" w:rsidRDefault="00DB5956">
      <w:r>
        <w:separator/>
      </w:r>
    </w:p>
  </w:footnote>
  <w:footnote w:type="continuationSeparator" w:id="0">
    <w:p w14:paraId="7C25D20C" w14:textId="77777777" w:rsidR="00DB5956" w:rsidRDefault="00DB5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60DE"/>
    <w:rsid w:val="005129C5"/>
    <w:rsid w:val="00575337"/>
    <w:rsid w:val="00582189"/>
    <w:rsid w:val="005B325C"/>
    <w:rsid w:val="005D19D6"/>
    <w:rsid w:val="005D5923"/>
    <w:rsid w:val="00634E73"/>
    <w:rsid w:val="00653705"/>
    <w:rsid w:val="0066252A"/>
    <w:rsid w:val="0067670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595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187F2-6F71-4961-9B35-4F4A1817E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2024-05-21T12:01:00Z</dcterms:modified>
</cp:coreProperties>
</file>