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09.07.2019р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 документації  "Будівництво вуличної   каналізаційної мережі  від будинку дитячої   та юнацької творчості вул. І. Франка, 1  до вул. Крива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A7E30A8" w14:textId="77777777" w:rsidR="0039172F" w:rsidRPr="0039172F" w:rsidRDefault="0039172F" w:rsidP="0039172F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39172F">
        <w:rPr>
          <w:rFonts w:eastAsia="Calibri"/>
          <w:szCs w:val="24"/>
          <w:lang w:eastAsia="en-US"/>
        </w:rPr>
        <w:t xml:space="preserve">       </w:t>
      </w:r>
      <w:r w:rsidRPr="0039172F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06.12.2018 року №1612 « Про  міський бюджет м. Винники на 2019 рік» із змінами та доповненнями,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 ( зі змінами), виконавчий комітет Винниківської міської ради:</w:t>
      </w:r>
    </w:p>
    <w:p w14:paraId="461D71B3" w14:textId="77777777" w:rsidR="0039172F" w:rsidRPr="0039172F" w:rsidRDefault="0039172F" w:rsidP="0039172F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39172F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729FC39B" w14:textId="77777777" w:rsidR="0039172F" w:rsidRPr="0039172F" w:rsidRDefault="0039172F" w:rsidP="0039172F">
      <w:pPr>
        <w:suppressAutoHyphens/>
        <w:ind w:right="-15"/>
        <w:rPr>
          <w:sz w:val="28"/>
          <w:szCs w:val="28"/>
          <w:lang w:eastAsia="ar-SA"/>
        </w:rPr>
      </w:pPr>
      <w:r w:rsidRPr="0039172F">
        <w:rPr>
          <w:rFonts w:eastAsia="Calibri"/>
          <w:sz w:val="28"/>
          <w:szCs w:val="28"/>
          <w:lang w:eastAsia="en-US"/>
        </w:rPr>
        <w:t xml:space="preserve">1.Затвердити проектно-кошторисну документацію  по об’єкту </w:t>
      </w:r>
      <w:r w:rsidRPr="0039172F">
        <w:rPr>
          <w:sz w:val="28"/>
          <w:szCs w:val="28"/>
          <w:lang w:eastAsia="ar-SA"/>
        </w:rPr>
        <w:t xml:space="preserve"> «Будівництво вуличної </w:t>
      </w:r>
    </w:p>
    <w:p w14:paraId="761FFA81" w14:textId="77777777" w:rsidR="0039172F" w:rsidRPr="0039172F" w:rsidRDefault="0039172F" w:rsidP="0039172F">
      <w:pPr>
        <w:suppressAutoHyphens/>
        <w:ind w:right="-15"/>
        <w:rPr>
          <w:sz w:val="28"/>
          <w:szCs w:val="28"/>
          <w:lang w:eastAsia="ar-SA"/>
        </w:rPr>
      </w:pPr>
      <w:r w:rsidRPr="0039172F">
        <w:rPr>
          <w:sz w:val="28"/>
          <w:szCs w:val="28"/>
          <w:lang w:eastAsia="ar-SA"/>
        </w:rPr>
        <w:t xml:space="preserve">каналізаційної мережі  від будинку дитячої та юнацької творчості вул. І. Франка, 1до вул. Крива у м. Винники». </w:t>
      </w:r>
    </w:p>
    <w:p w14:paraId="43DA27F7" w14:textId="77777777" w:rsidR="0039172F" w:rsidRPr="0039172F" w:rsidRDefault="0039172F" w:rsidP="0039172F">
      <w:pPr>
        <w:suppressAutoHyphens/>
        <w:ind w:right="-15"/>
        <w:jc w:val="both"/>
        <w:rPr>
          <w:sz w:val="28"/>
          <w:szCs w:val="28"/>
          <w:lang w:eastAsia="ar-SA"/>
        </w:rPr>
      </w:pPr>
    </w:p>
    <w:p w14:paraId="233C075F" w14:textId="77777777" w:rsidR="0039172F" w:rsidRPr="0039172F" w:rsidRDefault="0039172F" w:rsidP="0039172F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39172F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2CD27342" w14:textId="77777777" w:rsidR="0039172F" w:rsidRPr="0039172F" w:rsidRDefault="0039172F" w:rsidP="0039172F">
      <w:pPr>
        <w:suppressAutoHyphens/>
        <w:spacing w:line="276" w:lineRule="auto"/>
        <w:rPr>
          <w:rFonts w:eastAsia="Calibri"/>
          <w:sz w:val="28"/>
          <w:szCs w:val="28"/>
          <w:lang w:eastAsia="en-US"/>
        </w:rPr>
      </w:pPr>
    </w:p>
    <w:p w14:paraId="209C7336" w14:textId="10E19A7B" w:rsidR="0039172F" w:rsidRPr="0039172F" w:rsidRDefault="0039172F" w:rsidP="0039172F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39172F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В.о.м</w:t>
      </w:r>
      <w:r w:rsidRPr="0039172F">
        <w:rPr>
          <w:rFonts w:eastAsia="Calibri"/>
          <w:sz w:val="28"/>
          <w:szCs w:val="28"/>
          <w:lang w:eastAsia="en-US"/>
        </w:rPr>
        <w:t>іськ</w:t>
      </w:r>
      <w:r>
        <w:rPr>
          <w:rFonts w:eastAsia="Calibri"/>
          <w:sz w:val="28"/>
          <w:szCs w:val="28"/>
          <w:lang w:eastAsia="en-US"/>
        </w:rPr>
        <w:t>ого</w:t>
      </w:r>
      <w:r w:rsidRPr="0039172F">
        <w:rPr>
          <w:rFonts w:eastAsia="Calibri"/>
          <w:sz w:val="28"/>
          <w:szCs w:val="28"/>
          <w:lang w:eastAsia="en-US"/>
        </w:rPr>
        <w:t xml:space="preserve"> голов</w:t>
      </w:r>
      <w:r>
        <w:rPr>
          <w:rFonts w:eastAsia="Calibri"/>
          <w:sz w:val="28"/>
          <w:szCs w:val="28"/>
          <w:lang w:eastAsia="en-US"/>
        </w:rPr>
        <w:t>и</w:t>
      </w:r>
      <w:r w:rsidRPr="0039172F">
        <w:rPr>
          <w:rFonts w:eastAsia="Calibri"/>
          <w:sz w:val="28"/>
          <w:szCs w:val="28"/>
          <w:lang w:eastAsia="en-US"/>
        </w:rPr>
        <w:t xml:space="preserve">                                                       </w:t>
      </w:r>
      <w:r>
        <w:rPr>
          <w:rFonts w:eastAsia="Calibri"/>
          <w:sz w:val="28"/>
          <w:szCs w:val="28"/>
          <w:lang w:eastAsia="en-US"/>
        </w:rPr>
        <w:t xml:space="preserve">                    Б.Р.Шустер</w:t>
      </w:r>
      <w:bookmarkStart w:id="1" w:name="_GoBack"/>
      <w:bookmarkEnd w:id="1"/>
    </w:p>
    <w:p w14:paraId="01C471E0" w14:textId="77777777" w:rsidR="00213958" w:rsidRPr="0039172F" w:rsidRDefault="00213958" w:rsidP="00471A72">
      <w:pPr>
        <w:rPr>
          <w:sz w:val="28"/>
          <w:szCs w:val="28"/>
        </w:rPr>
      </w:pPr>
    </w:p>
    <w:sectPr w:rsidR="00213958" w:rsidRPr="0039172F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C679A7" w14:textId="77777777" w:rsidR="0041561C" w:rsidRDefault="0041561C">
      <w:r>
        <w:separator/>
      </w:r>
    </w:p>
  </w:endnote>
  <w:endnote w:type="continuationSeparator" w:id="0">
    <w:p w14:paraId="7A56270F" w14:textId="77777777" w:rsidR="0041561C" w:rsidRDefault="00415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4B4273" w14:textId="77777777" w:rsidR="0041561C" w:rsidRDefault="0041561C">
      <w:r>
        <w:separator/>
      </w:r>
    </w:p>
  </w:footnote>
  <w:footnote w:type="continuationSeparator" w:id="0">
    <w:p w14:paraId="563AC681" w14:textId="77777777" w:rsidR="0041561C" w:rsidRDefault="004156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172F"/>
    <w:rsid w:val="00397D8A"/>
    <w:rsid w:val="003C6815"/>
    <w:rsid w:val="003C695C"/>
    <w:rsid w:val="003D3DAC"/>
    <w:rsid w:val="0041561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34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2FCBA2-FE19-4B9E-B720-A524A0376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978</Words>
  <Characters>559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2024-05-22T11:09:00Z</dcterms:modified>
</cp:coreProperties>
</file>