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09.07.2019р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Розрахунку розміру пайової   участі при здійсненні будівництва  восьмиквартирного   житлового будинку   на земельній ділянці по вул. Лисика   (к/н 4610160300:04:003:0034) у м. Винники м.Львів    Львівської обл. 79495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6901C1B" w14:textId="77777777" w:rsidR="007068EE" w:rsidRPr="007068EE" w:rsidRDefault="007068EE" w:rsidP="007068EE">
      <w:pPr>
        <w:ind w:firstLine="720"/>
        <w:rPr>
          <w:sz w:val="28"/>
          <w:szCs w:val="28"/>
        </w:rPr>
      </w:pPr>
      <w:r w:rsidRPr="007068EE">
        <w:rPr>
          <w:sz w:val="28"/>
          <w:szCs w:val="28"/>
        </w:rPr>
        <w:t xml:space="preserve"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 Винниківської міської ради № 424 від 15.07.2016  року  з наступними змінами та доповненнями, розглянувши заяву  Глуховського  Ігора  Юрійовича, беручи до уваги  Повідомлення  про початок будівельних робіт виконаного Департаментом ДАБІ у Львівській області, вписаного в реєстр  ЛВ 061181921825 11.07.2018 р.  та технічного паспорту від  03  липня  2019 року   виконаного ТОВ </w:t>
      </w:r>
      <w:r w:rsidRPr="007068EE">
        <w:rPr>
          <w:sz w:val="28"/>
          <w:szCs w:val="28"/>
        </w:rPr>
        <w:tab/>
        <w:t>«Галбудпроект»,  виконком  Винниківської  міської  ради –</w:t>
      </w:r>
    </w:p>
    <w:p w14:paraId="4193346A" w14:textId="77777777" w:rsidR="007068EE" w:rsidRPr="007068EE" w:rsidRDefault="007068EE" w:rsidP="007068EE">
      <w:pPr>
        <w:rPr>
          <w:sz w:val="28"/>
          <w:szCs w:val="28"/>
        </w:rPr>
      </w:pPr>
    </w:p>
    <w:p w14:paraId="474EA2F8" w14:textId="77777777" w:rsidR="007068EE" w:rsidRPr="007068EE" w:rsidRDefault="007068EE" w:rsidP="007068EE">
      <w:pPr>
        <w:jc w:val="center"/>
        <w:rPr>
          <w:sz w:val="28"/>
          <w:szCs w:val="28"/>
        </w:rPr>
      </w:pPr>
      <w:bookmarkStart w:id="1" w:name="_GoBack"/>
      <w:bookmarkEnd w:id="1"/>
      <w:r w:rsidRPr="007068EE">
        <w:rPr>
          <w:sz w:val="28"/>
          <w:szCs w:val="28"/>
        </w:rPr>
        <w:t>ВИРІШИВ:</w:t>
      </w:r>
    </w:p>
    <w:p w14:paraId="2ECEE37B" w14:textId="77777777" w:rsidR="007068EE" w:rsidRPr="007068EE" w:rsidRDefault="007068EE" w:rsidP="007068EE">
      <w:pPr>
        <w:rPr>
          <w:sz w:val="28"/>
          <w:szCs w:val="28"/>
        </w:rPr>
      </w:pPr>
    </w:p>
    <w:p w14:paraId="51F9A1ED" w14:textId="77777777" w:rsidR="007068EE" w:rsidRPr="007068EE" w:rsidRDefault="007068EE" w:rsidP="007068EE">
      <w:pPr>
        <w:rPr>
          <w:sz w:val="28"/>
          <w:szCs w:val="28"/>
        </w:rPr>
      </w:pPr>
      <w:r w:rsidRPr="007068EE">
        <w:rPr>
          <w:sz w:val="28"/>
          <w:szCs w:val="28"/>
        </w:rPr>
        <w:t>1.Затвердити Розрахунок розміру пайової участі  при здійсненні будівництва восьмиквартирного  житлового  будинку   на земельній ділянці по вул. Лисика ( к/н 4610160300:04:003:0034) у м. Винники м.Львів  Львівської обл. 79495</w:t>
      </w:r>
    </w:p>
    <w:p w14:paraId="70C5DC6F" w14:textId="77777777" w:rsidR="007068EE" w:rsidRPr="007068EE" w:rsidRDefault="007068EE" w:rsidP="007068EE">
      <w:pPr>
        <w:rPr>
          <w:sz w:val="28"/>
          <w:szCs w:val="28"/>
        </w:rPr>
      </w:pPr>
      <w:r w:rsidRPr="007068EE">
        <w:rPr>
          <w:sz w:val="28"/>
          <w:szCs w:val="28"/>
        </w:rPr>
        <w:t>в розмірі  -252623 грн.26 коп. (дод.1)</w:t>
      </w:r>
    </w:p>
    <w:p w14:paraId="71A67845" w14:textId="77777777" w:rsidR="007068EE" w:rsidRPr="007068EE" w:rsidRDefault="007068EE" w:rsidP="007068EE">
      <w:pPr>
        <w:rPr>
          <w:sz w:val="28"/>
          <w:szCs w:val="28"/>
        </w:rPr>
      </w:pPr>
      <w:r w:rsidRPr="007068EE">
        <w:rPr>
          <w:sz w:val="28"/>
          <w:szCs w:val="28"/>
        </w:rPr>
        <w:t xml:space="preserve">2. Глуховському  Ігору  Юрійовичу   ( Cторона-2) :  </w:t>
      </w:r>
    </w:p>
    <w:p w14:paraId="1A60E947" w14:textId="77777777" w:rsidR="007068EE" w:rsidRPr="007068EE" w:rsidRDefault="007068EE" w:rsidP="007068EE">
      <w:pPr>
        <w:rPr>
          <w:sz w:val="28"/>
          <w:szCs w:val="28"/>
        </w:rPr>
      </w:pPr>
      <w:r w:rsidRPr="007068EE">
        <w:rPr>
          <w:sz w:val="28"/>
          <w:szCs w:val="28"/>
        </w:rPr>
        <w:t>2.1.</w:t>
      </w:r>
      <w:r w:rsidRPr="007068EE">
        <w:rPr>
          <w:sz w:val="28"/>
          <w:szCs w:val="28"/>
        </w:rPr>
        <w:tab/>
        <w:t xml:space="preserve">Заключити Договір про пайову участь на протязі 15-ти робочих днів з часу прийняття даного рішення. </w:t>
      </w:r>
    </w:p>
    <w:p w14:paraId="12E2062A" w14:textId="77777777" w:rsidR="007068EE" w:rsidRPr="007068EE" w:rsidRDefault="007068EE" w:rsidP="007068EE">
      <w:pPr>
        <w:rPr>
          <w:sz w:val="28"/>
          <w:szCs w:val="28"/>
        </w:rPr>
      </w:pPr>
      <w:r w:rsidRPr="007068EE">
        <w:rPr>
          <w:sz w:val="28"/>
          <w:szCs w:val="28"/>
        </w:rPr>
        <w:t>2.2.      Пайовий внесок сплатити згідно умов .</w:t>
      </w:r>
    </w:p>
    <w:p w14:paraId="041323AC" w14:textId="77777777" w:rsidR="007068EE" w:rsidRPr="007068EE" w:rsidRDefault="007068EE" w:rsidP="007068EE">
      <w:pPr>
        <w:rPr>
          <w:sz w:val="28"/>
          <w:szCs w:val="28"/>
        </w:rPr>
      </w:pPr>
      <w:r w:rsidRPr="007068EE">
        <w:rPr>
          <w:sz w:val="28"/>
          <w:szCs w:val="28"/>
        </w:rPr>
        <w:lastRenderedPageBreak/>
        <w:t>3.</w:t>
      </w:r>
      <w:r w:rsidRPr="007068EE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D4C299D" w14:textId="77777777" w:rsidR="007068EE" w:rsidRPr="007068EE" w:rsidRDefault="007068EE" w:rsidP="007068EE">
      <w:pPr>
        <w:rPr>
          <w:sz w:val="28"/>
          <w:szCs w:val="28"/>
        </w:rPr>
      </w:pPr>
    </w:p>
    <w:p w14:paraId="1DE56BB7" w14:textId="77777777" w:rsidR="007068EE" w:rsidRPr="007068EE" w:rsidRDefault="007068EE" w:rsidP="007068EE">
      <w:pPr>
        <w:rPr>
          <w:sz w:val="28"/>
          <w:szCs w:val="28"/>
        </w:rPr>
      </w:pPr>
    </w:p>
    <w:p w14:paraId="01C471E0" w14:textId="056212BE" w:rsidR="00213958" w:rsidRPr="006F2805" w:rsidRDefault="007068EE" w:rsidP="007068EE">
      <w:pPr>
        <w:rPr>
          <w:sz w:val="28"/>
          <w:szCs w:val="28"/>
        </w:rPr>
      </w:pPr>
      <w:r w:rsidRPr="007068EE">
        <w:rPr>
          <w:sz w:val="28"/>
          <w:szCs w:val="28"/>
        </w:rPr>
        <w:t>В.о.   міського  голови</w:t>
      </w:r>
      <w:r w:rsidRPr="007068EE">
        <w:rPr>
          <w:sz w:val="28"/>
          <w:szCs w:val="28"/>
        </w:rPr>
        <w:tab/>
      </w:r>
      <w:r w:rsidRPr="007068EE">
        <w:rPr>
          <w:sz w:val="28"/>
          <w:szCs w:val="28"/>
        </w:rPr>
        <w:tab/>
        <w:t xml:space="preserve">                                       Б.Р.Шустер</w:t>
      </w:r>
      <w:r w:rsidRPr="007068EE">
        <w:rPr>
          <w:sz w:val="28"/>
          <w:szCs w:val="28"/>
        </w:rPr>
        <w:tab/>
      </w:r>
      <w:r w:rsidRPr="007068EE">
        <w:rPr>
          <w:sz w:val="28"/>
          <w:szCs w:val="28"/>
        </w:rPr>
        <w:tab/>
      </w:r>
      <w:r w:rsidRPr="007068EE">
        <w:rPr>
          <w:sz w:val="28"/>
          <w:szCs w:val="28"/>
        </w:rPr>
        <w:tab/>
      </w:r>
      <w:r w:rsidRPr="007068EE">
        <w:rPr>
          <w:sz w:val="28"/>
          <w:szCs w:val="28"/>
        </w:rPr>
        <w:tab/>
      </w:r>
      <w:r w:rsidRPr="007068EE">
        <w:rPr>
          <w:sz w:val="28"/>
          <w:szCs w:val="28"/>
        </w:rPr>
        <w:tab/>
      </w:r>
      <w:r w:rsidRPr="007068EE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668F18" w14:textId="77777777" w:rsidR="004A703A" w:rsidRDefault="004A703A">
      <w:r>
        <w:separator/>
      </w:r>
    </w:p>
  </w:endnote>
  <w:endnote w:type="continuationSeparator" w:id="0">
    <w:p w14:paraId="6DC2976B" w14:textId="77777777" w:rsidR="004A703A" w:rsidRDefault="004A70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520648" w14:textId="77777777" w:rsidR="004A703A" w:rsidRDefault="004A703A">
      <w:r>
        <w:separator/>
      </w:r>
    </w:p>
  </w:footnote>
  <w:footnote w:type="continuationSeparator" w:id="0">
    <w:p w14:paraId="20947194" w14:textId="77777777" w:rsidR="004A703A" w:rsidRDefault="004A70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A703A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068EE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FEF092-2E12-440E-940C-666853DEA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1229</Words>
  <Characters>702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2024-05-21T12:05:00Z</dcterms:modified>
</cp:coreProperties>
</file>