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 восьмиквартирного   житлового будинку   на земельній ділянці по вул. Лисика   (к/н 4610160300:04:003:0035) у м. Винники м.Львів  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0C3C3C" w14:textId="77777777" w:rsidR="00E669FA" w:rsidRPr="00E669FA" w:rsidRDefault="00E669FA" w:rsidP="00E669FA">
      <w:pPr>
        <w:ind w:firstLine="720"/>
        <w:rPr>
          <w:sz w:val="28"/>
          <w:szCs w:val="28"/>
        </w:rPr>
      </w:pPr>
      <w:r w:rsidRPr="00E669FA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міської ради № 424 від 15.07.2016  року  з наступними змінами та доповненнями, розглянувши заяву  Глуховського  Ігора  Юрійовича, беручи до уваги  Повідомлення  про початок будівельних робіт виконаного Департаментом ДАБІ у Львівській області  , вписаного в реєстр  ЛВ 061181921811 11.07.2018 р.  та технічного паспорту від  03  липня  2019 року   виконаного ТОВ « Галбудпроект »   , виконком  Винниківської  міської  ради –</w:t>
      </w:r>
    </w:p>
    <w:p w14:paraId="656FC414" w14:textId="77777777" w:rsidR="00E669FA" w:rsidRPr="00E669FA" w:rsidRDefault="00E669FA" w:rsidP="00E669FA">
      <w:pPr>
        <w:rPr>
          <w:sz w:val="28"/>
          <w:szCs w:val="28"/>
        </w:rPr>
      </w:pPr>
    </w:p>
    <w:p w14:paraId="0BC21DE4" w14:textId="77777777" w:rsidR="00E669FA" w:rsidRPr="00E669FA" w:rsidRDefault="00E669FA" w:rsidP="00E669FA">
      <w:pPr>
        <w:jc w:val="center"/>
        <w:rPr>
          <w:sz w:val="28"/>
          <w:szCs w:val="28"/>
        </w:rPr>
      </w:pPr>
      <w:bookmarkStart w:id="1" w:name="_GoBack"/>
      <w:bookmarkEnd w:id="1"/>
      <w:r w:rsidRPr="00E669FA">
        <w:rPr>
          <w:sz w:val="28"/>
          <w:szCs w:val="28"/>
        </w:rPr>
        <w:t>ВИРІШИВ:</w:t>
      </w:r>
    </w:p>
    <w:p w14:paraId="31017983" w14:textId="77777777" w:rsidR="00E669FA" w:rsidRPr="00E669FA" w:rsidRDefault="00E669FA" w:rsidP="00E669FA">
      <w:pPr>
        <w:rPr>
          <w:sz w:val="28"/>
          <w:szCs w:val="28"/>
        </w:rPr>
      </w:pPr>
    </w:p>
    <w:p w14:paraId="209F6D95" w14:textId="77777777" w:rsidR="00E669FA" w:rsidRPr="00E669FA" w:rsidRDefault="00E669FA" w:rsidP="00E669FA">
      <w:pPr>
        <w:rPr>
          <w:sz w:val="28"/>
          <w:szCs w:val="28"/>
        </w:rPr>
      </w:pPr>
      <w:r w:rsidRPr="00E669FA">
        <w:rPr>
          <w:sz w:val="28"/>
          <w:szCs w:val="28"/>
        </w:rPr>
        <w:t>1.Затвердити Розрахунок розміру пайової участі  при здійсненні будівництва восьмиквартирного  житлового  будинку   на земельній ділянці по вул. Лисика ( к/н 4610160300:04:003:0035) у м. Винники м.Львів  Львівської обл. 79495</w:t>
      </w:r>
    </w:p>
    <w:p w14:paraId="1F3BC28D" w14:textId="77777777" w:rsidR="00E669FA" w:rsidRPr="00E669FA" w:rsidRDefault="00E669FA" w:rsidP="00E669FA">
      <w:pPr>
        <w:rPr>
          <w:sz w:val="28"/>
          <w:szCs w:val="28"/>
        </w:rPr>
      </w:pPr>
      <w:r w:rsidRPr="00E669FA">
        <w:rPr>
          <w:sz w:val="28"/>
          <w:szCs w:val="28"/>
        </w:rPr>
        <w:t>в розмірі  -331629  грн.90 коп. (дод.1)</w:t>
      </w:r>
    </w:p>
    <w:p w14:paraId="52A35165" w14:textId="77777777" w:rsidR="00E669FA" w:rsidRPr="00E669FA" w:rsidRDefault="00E669FA" w:rsidP="00E669FA">
      <w:pPr>
        <w:rPr>
          <w:sz w:val="28"/>
          <w:szCs w:val="28"/>
        </w:rPr>
      </w:pPr>
      <w:r w:rsidRPr="00E669FA">
        <w:rPr>
          <w:sz w:val="28"/>
          <w:szCs w:val="28"/>
        </w:rPr>
        <w:t xml:space="preserve">2. Глуховському  Ігору  Юрійовичу   ( Cторона-2) :  </w:t>
      </w:r>
    </w:p>
    <w:p w14:paraId="5E76760B" w14:textId="77777777" w:rsidR="00E669FA" w:rsidRPr="00E669FA" w:rsidRDefault="00E669FA" w:rsidP="00E669FA">
      <w:pPr>
        <w:rPr>
          <w:sz w:val="28"/>
          <w:szCs w:val="28"/>
        </w:rPr>
      </w:pPr>
      <w:r w:rsidRPr="00E669FA">
        <w:rPr>
          <w:sz w:val="28"/>
          <w:szCs w:val="28"/>
        </w:rPr>
        <w:t>2.1.</w:t>
      </w:r>
      <w:r w:rsidRPr="00E669FA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019B627C" w14:textId="77777777" w:rsidR="00E669FA" w:rsidRPr="00E669FA" w:rsidRDefault="00E669FA" w:rsidP="00E669FA">
      <w:pPr>
        <w:rPr>
          <w:sz w:val="28"/>
          <w:szCs w:val="28"/>
        </w:rPr>
      </w:pPr>
      <w:r w:rsidRPr="00E669FA">
        <w:rPr>
          <w:sz w:val="28"/>
          <w:szCs w:val="28"/>
        </w:rPr>
        <w:t>2.2.      Пайовий внесок сплатити згідно умов .</w:t>
      </w:r>
    </w:p>
    <w:p w14:paraId="411DE465" w14:textId="77777777" w:rsidR="00E669FA" w:rsidRPr="00E669FA" w:rsidRDefault="00E669FA" w:rsidP="00E669FA">
      <w:pPr>
        <w:rPr>
          <w:sz w:val="28"/>
          <w:szCs w:val="28"/>
        </w:rPr>
      </w:pPr>
      <w:r w:rsidRPr="00E669FA">
        <w:rPr>
          <w:sz w:val="28"/>
          <w:szCs w:val="28"/>
        </w:rPr>
        <w:lastRenderedPageBreak/>
        <w:t>3.</w:t>
      </w:r>
      <w:r w:rsidRPr="00E669F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CFDD1F" w14:textId="77777777" w:rsidR="00E669FA" w:rsidRPr="00E669FA" w:rsidRDefault="00E669FA" w:rsidP="00E669FA">
      <w:pPr>
        <w:rPr>
          <w:sz w:val="28"/>
          <w:szCs w:val="28"/>
        </w:rPr>
      </w:pPr>
    </w:p>
    <w:p w14:paraId="6B62B8D0" w14:textId="77777777" w:rsidR="00E669FA" w:rsidRPr="00E669FA" w:rsidRDefault="00E669FA" w:rsidP="00E669FA">
      <w:pPr>
        <w:rPr>
          <w:sz w:val="28"/>
          <w:szCs w:val="28"/>
        </w:rPr>
      </w:pPr>
    </w:p>
    <w:p w14:paraId="01C471E0" w14:textId="4558F980" w:rsidR="00213958" w:rsidRPr="006F2805" w:rsidRDefault="00E669FA" w:rsidP="00E669FA">
      <w:pPr>
        <w:rPr>
          <w:sz w:val="28"/>
          <w:szCs w:val="28"/>
        </w:rPr>
      </w:pPr>
      <w:r w:rsidRPr="00E669FA">
        <w:rPr>
          <w:sz w:val="28"/>
          <w:szCs w:val="28"/>
        </w:rPr>
        <w:t>В.о.   міського  голови</w:t>
      </w:r>
      <w:r w:rsidRPr="00E669FA">
        <w:rPr>
          <w:sz w:val="28"/>
          <w:szCs w:val="28"/>
        </w:rPr>
        <w:tab/>
      </w:r>
      <w:r w:rsidRPr="00E669FA">
        <w:rPr>
          <w:sz w:val="28"/>
          <w:szCs w:val="28"/>
        </w:rPr>
        <w:tab/>
        <w:t xml:space="preserve">                                       Б.Р.Шустер</w:t>
      </w:r>
      <w:r w:rsidRPr="00E669FA">
        <w:rPr>
          <w:sz w:val="28"/>
          <w:szCs w:val="28"/>
        </w:rPr>
        <w:tab/>
      </w:r>
      <w:r w:rsidRPr="00E669F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BC93F" w14:textId="77777777" w:rsidR="00013B51" w:rsidRDefault="00013B51">
      <w:r>
        <w:separator/>
      </w:r>
    </w:p>
  </w:endnote>
  <w:endnote w:type="continuationSeparator" w:id="0">
    <w:p w14:paraId="3D2FED09" w14:textId="77777777" w:rsidR="00013B51" w:rsidRDefault="0001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07563" w14:textId="77777777" w:rsidR="00013B51" w:rsidRDefault="00013B51">
      <w:r>
        <w:separator/>
      </w:r>
    </w:p>
  </w:footnote>
  <w:footnote w:type="continuationSeparator" w:id="0">
    <w:p w14:paraId="304E3016" w14:textId="77777777" w:rsidR="00013B51" w:rsidRDefault="00013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3B51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69F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F2276-23B2-4C25-BD98-73AEDD86B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1231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2024-05-21T13:04:00Z</dcterms:modified>
</cp:coreProperties>
</file>