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вхідних дашків у будинку №7   по вул.Кільцевій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C69DEA" w14:textId="77777777" w:rsidR="00F016BD" w:rsidRPr="00F016BD" w:rsidRDefault="00F016BD" w:rsidP="00F016BD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F016BD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EA50109" w14:textId="77777777" w:rsidR="00F016BD" w:rsidRPr="00F016BD" w:rsidRDefault="00F016BD" w:rsidP="00F01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514FC2CD" w14:textId="77777777" w:rsidR="00F016BD" w:rsidRPr="00F016BD" w:rsidRDefault="00F016BD" w:rsidP="00F01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016BD">
        <w:rPr>
          <w:sz w:val="28"/>
          <w:szCs w:val="28"/>
          <w:lang w:eastAsia="ar-SA"/>
        </w:rPr>
        <w:t>В И Р І Ш И В:</w:t>
      </w:r>
    </w:p>
    <w:p w14:paraId="7BF1106E" w14:textId="77777777" w:rsidR="00F016BD" w:rsidRPr="00F016BD" w:rsidRDefault="00F016BD" w:rsidP="00F01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A10439F" w14:textId="77777777" w:rsidR="00F016BD" w:rsidRPr="00F016BD" w:rsidRDefault="00F016BD" w:rsidP="00F01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284"/>
        <w:jc w:val="both"/>
        <w:rPr>
          <w:sz w:val="28"/>
          <w:szCs w:val="28"/>
          <w:lang w:eastAsia="ar-SA"/>
        </w:rPr>
      </w:pPr>
      <w:r w:rsidRPr="00F016BD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вхідних дашків у будинку №7 по вул.Кільцевій у м.Винники»  </w:t>
      </w:r>
    </w:p>
    <w:p w14:paraId="0CFF07C0" w14:textId="77777777" w:rsidR="00F016BD" w:rsidRPr="00F016BD" w:rsidRDefault="00F016BD" w:rsidP="00F016B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F016BD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2ED91430" w14:textId="77777777" w:rsidR="00F016BD" w:rsidRPr="00F016BD" w:rsidRDefault="00F016BD" w:rsidP="00F016B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8E83B32" w14:textId="77777777" w:rsidR="00F016BD" w:rsidRPr="00F016BD" w:rsidRDefault="00F016BD" w:rsidP="00F016B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4D972CF" w14:textId="77777777" w:rsidR="00F016BD" w:rsidRPr="00F016BD" w:rsidRDefault="00F016BD" w:rsidP="00F016B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5164CF0" w14:textId="77777777" w:rsidR="00F016BD" w:rsidRPr="00F016BD" w:rsidRDefault="00F016BD" w:rsidP="00F016BD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F016BD">
        <w:rPr>
          <w:sz w:val="28"/>
          <w:szCs w:val="28"/>
          <w:lang w:eastAsia="ar-SA"/>
        </w:rPr>
        <w:t>В.о.міського голови                                                                  Б.Р.Шустер</w:t>
      </w:r>
    </w:p>
    <w:p w14:paraId="43924F94" w14:textId="77777777" w:rsidR="00F016BD" w:rsidRPr="00F016BD" w:rsidRDefault="00F016BD" w:rsidP="00F016BD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26875" w14:textId="77777777" w:rsidR="00C0037D" w:rsidRDefault="00C0037D">
      <w:r>
        <w:separator/>
      </w:r>
    </w:p>
  </w:endnote>
  <w:endnote w:type="continuationSeparator" w:id="0">
    <w:p w14:paraId="4E5E9FE4" w14:textId="77777777" w:rsidR="00C0037D" w:rsidRDefault="00C0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7D132" w14:textId="77777777" w:rsidR="00C0037D" w:rsidRDefault="00C0037D">
      <w:r>
        <w:separator/>
      </w:r>
    </w:p>
  </w:footnote>
  <w:footnote w:type="continuationSeparator" w:id="0">
    <w:p w14:paraId="1479D269" w14:textId="77777777" w:rsidR="00C0037D" w:rsidRDefault="00C00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037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16BD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4CF5C-4E9F-46E6-89EB-74431BBA5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2024-05-22T07:41:00Z</dcterms:modified>
</cp:coreProperties>
</file>