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вхідних дашків у будинку №8   по вул. Кільцевій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5B1199" w14:textId="615EA473" w:rsidR="00722E3F" w:rsidRPr="00722E3F" w:rsidRDefault="00722E3F" w:rsidP="00722E3F">
      <w:pPr>
        <w:suppressAutoHyphens/>
        <w:jc w:val="both"/>
        <w:rPr>
          <w:sz w:val="28"/>
          <w:szCs w:val="28"/>
          <w:lang w:eastAsia="ar-SA"/>
        </w:rPr>
      </w:pPr>
      <w:r w:rsidRPr="00722E3F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ab/>
      </w:r>
      <w:bookmarkStart w:id="1" w:name="_GoBack"/>
      <w:bookmarkEnd w:id="1"/>
      <w:r w:rsidRPr="00722E3F">
        <w:rPr>
          <w:sz w:val="28"/>
          <w:szCs w:val="28"/>
          <w:lang w:eastAsia="ar-SA"/>
        </w:rPr>
        <w:t xml:space="preserve">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073204F" w14:textId="77777777" w:rsidR="00722E3F" w:rsidRPr="00722E3F" w:rsidRDefault="00722E3F" w:rsidP="00722E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BAB4A18" w14:textId="77777777" w:rsidR="00722E3F" w:rsidRPr="00722E3F" w:rsidRDefault="00722E3F" w:rsidP="00722E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722E3F">
        <w:rPr>
          <w:sz w:val="28"/>
          <w:szCs w:val="28"/>
          <w:lang w:eastAsia="ar-SA"/>
        </w:rPr>
        <w:t>В И Р І Ш И В:</w:t>
      </w:r>
    </w:p>
    <w:p w14:paraId="05465AEE" w14:textId="77777777" w:rsidR="00722E3F" w:rsidRPr="00722E3F" w:rsidRDefault="00722E3F" w:rsidP="00722E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71B18A0" w14:textId="77777777" w:rsidR="00722E3F" w:rsidRPr="00722E3F" w:rsidRDefault="00722E3F" w:rsidP="00722E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284"/>
        <w:jc w:val="both"/>
        <w:rPr>
          <w:sz w:val="28"/>
          <w:szCs w:val="28"/>
          <w:lang w:eastAsia="ar-SA"/>
        </w:rPr>
      </w:pPr>
      <w:r w:rsidRPr="00722E3F">
        <w:rPr>
          <w:sz w:val="28"/>
          <w:szCs w:val="28"/>
          <w:lang w:eastAsia="ar-SA"/>
        </w:rPr>
        <w:t xml:space="preserve"> 1. Затвердити кошторисну документацію на «Капітальний ремонт вхідних дашків у будинку №8 по вул.Кільцевій у м.Винники»  </w:t>
      </w:r>
    </w:p>
    <w:p w14:paraId="658CACDB" w14:textId="77777777" w:rsidR="00722E3F" w:rsidRPr="00722E3F" w:rsidRDefault="00722E3F" w:rsidP="00722E3F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722E3F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60D03BC7" w14:textId="77777777" w:rsidR="00722E3F" w:rsidRPr="00722E3F" w:rsidRDefault="00722E3F" w:rsidP="00722E3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F92228D" w14:textId="77777777" w:rsidR="00722E3F" w:rsidRPr="00722E3F" w:rsidRDefault="00722E3F" w:rsidP="00722E3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0D39DEE" w14:textId="77777777" w:rsidR="00722E3F" w:rsidRPr="00722E3F" w:rsidRDefault="00722E3F" w:rsidP="00722E3F">
      <w:pPr>
        <w:suppressAutoHyphens/>
        <w:contextualSpacing/>
        <w:jc w:val="both"/>
        <w:rPr>
          <w:sz w:val="28"/>
          <w:szCs w:val="28"/>
          <w:lang w:val="ru-RU" w:eastAsia="ar-SA"/>
        </w:rPr>
      </w:pPr>
      <w:r w:rsidRPr="00722E3F">
        <w:rPr>
          <w:sz w:val="28"/>
          <w:szCs w:val="28"/>
          <w:lang w:eastAsia="ar-SA"/>
        </w:rPr>
        <w:t>В.о.міського голови                                                                  Б.Р.Шустер</w:t>
      </w:r>
    </w:p>
    <w:p w14:paraId="01C471E0" w14:textId="77777777" w:rsidR="00213958" w:rsidRPr="00722E3F" w:rsidRDefault="00213958" w:rsidP="00471A72">
      <w:pPr>
        <w:rPr>
          <w:sz w:val="28"/>
          <w:szCs w:val="28"/>
        </w:rPr>
      </w:pPr>
    </w:p>
    <w:sectPr w:rsidR="00213958" w:rsidRPr="00722E3F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93C41" w14:textId="77777777" w:rsidR="006D55E9" w:rsidRDefault="006D55E9">
      <w:r>
        <w:separator/>
      </w:r>
    </w:p>
  </w:endnote>
  <w:endnote w:type="continuationSeparator" w:id="0">
    <w:p w14:paraId="28B0D1AB" w14:textId="77777777" w:rsidR="006D55E9" w:rsidRDefault="006D5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B8411D" w14:textId="77777777" w:rsidR="006D55E9" w:rsidRDefault="006D55E9">
      <w:r>
        <w:separator/>
      </w:r>
    </w:p>
  </w:footnote>
  <w:footnote w:type="continuationSeparator" w:id="0">
    <w:p w14:paraId="3318ADF5" w14:textId="77777777" w:rsidR="006D55E9" w:rsidRDefault="006D55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5E9"/>
    <w:rsid w:val="006D5737"/>
    <w:rsid w:val="006E3AEB"/>
    <w:rsid w:val="006F2805"/>
    <w:rsid w:val="00713369"/>
    <w:rsid w:val="00715141"/>
    <w:rsid w:val="00722E3F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3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F35D0-6D2C-417F-A537-98DAF757A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774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2024-05-22T07:46:00Z</dcterms:modified>
</cp:coreProperties>
</file>