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системи водовідведення   по вул.Шевченка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45523B" w14:textId="77777777" w:rsidR="00DF4625" w:rsidRPr="00DF4625" w:rsidRDefault="00DF4625" w:rsidP="00DF4625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DF4625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5D61DD5" w14:textId="77777777" w:rsidR="00DF4625" w:rsidRPr="00DF4625" w:rsidRDefault="00DF4625" w:rsidP="00DF4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DF4625">
        <w:rPr>
          <w:sz w:val="28"/>
          <w:szCs w:val="28"/>
          <w:lang w:eastAsia="ar-SA"/>
        </w:rPr>
        <w:t>В И Р І Ш И В:</w:t>
      </w:r>
    </w:p>
    <w:p w14:paraId="6243593B" w14:textId="77777777" w:rsidR="00DF4625" w:rsidRPr="00DF4625" w:rsidRDefault="00DF4625" w:rsidP="00DF4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3A31CC4" w14:textId="36BA421D" w:rsidR="00DF4625" w:rsidRPr="00DF4625" w:rsidRDefault="00DF4625" w:rsidP="00DF4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DF4625">
        <w:rPr>
          <w:sz w:val="28"/>
          <w:szCs w:val="28"/>
          <w:lang w:eastAsia="ar-SA"/>
        </w:rPr>
        <w:t xml:space="preserve"> 1. Затвердити кошторисну документацію на «Капітальний ремонт системи водовідведення</w:t>
      </w:r>
      <w:bookmarkStart w:id="1" w:name="_GoBack"/>
      <w:bookmarkEnd w:id="1"/>
      <w:r w:rsidRPr="00DF4625">
        <w:rPr>
          <w:sz w:val="28"/>
          <w:szCs w:val="28"/>
          <w:lang w:eastAsia="ar-SA"/>
        </w:rPr>
        <w:t xml:space="preserve"> по вул.Шевченка у м.Винники»  </w:t>
      </w:r>
    </w:p>
    <w:p w14:paraId="53939080" w14:textId="77777777" w:rsidR="00DF4625" w:rsidRPr="00DF4625" w:rsidRDefault="00DF4625" w:rsidP="00DF462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DF4625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5F1B5DBB" w14:textId="77777777" w:rsidR="00DF4625" w:rsidRPr="00DF4625" w:rsidRDefault="00DF4625" w:rsidP="00DF462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7E7C9F7" w14:textId="77777777" w:rsidR="00DF4625" w:rsidRPr="00DF4625" w:rsidRDefault="00DF4625" w:rsidP="00DF462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E59FF02" w14:textId="5623CE9D" w:rsidR="00DF4625" w:rsidRPr="00DF4625" w:rsidRDefault="00DF4625" w:rsidP="00DF4625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  <w:r w:rsidRPr="00DF4625">
        <w:rPr>
          <w:sz w:val="28"/>
          <w:szCs w:val="28"/>
          <w:lang w:eastAsia="ar-SA"/>
        </w:rPr>
        <w:t>В.о.міського голови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AE776" w14:textId="77777777" w:rsidR="00377120" w:rsidRDefault="00377120">
      <w:r>
        <w:separator/>
      </w:r>
    </w:p>
  </w:endnote>
  <w:endnote w:type="continuationSeparator" w:id="0">
    <w:p w14:paraId="2AFCD8B0" w14:textId="77777777" w:rsidR="00377120" w:rsidRDefault="00377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52040" w14:textId="77777777" w:rsidR="00377120" w:rsidRDefault="00377120">
      <w:r>
        <w:separator/>
      </w:r>
    </w:p>
  </w:footnote>
  <w:footnote w:type="continuationSeparator" w:id="0">
    <w:p w14:paraId="5E0FAF1A" w14:textId="77777777" w:rsidR="00377120" w:rsidRDefault="00377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712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462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1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7E276-0C22-4608-892F-1C504AD65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2024-05-22T07:51:00Z</dcterms:modified>
</cp:coreProperties>
</file>