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рішення виконавчого комітету Винниківської міської ради № 247 від 27.08.2015р.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A6447C" w14:textId="77777777" w:rsidR="00A54ADE" w:rsidRPr="00A54ADE" w:rsidRDefault="00A54ADE" w:rsidP="00A54ADE">
      <w:pPr>
        <w:spacing w:line="276" w:lineRule="auto"/>
        <w:ind w:right="142" w:firstLine="567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54A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ст.59, розглянувши заяву</w:t>
      </w:r>
      <w:r w:rsidRPr="00A54ADE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 гр.Пилипця І.Ф. (ВХ №1328/04-18/35 від 26.06.2019)</w:t>
      </w:r>
      <w:r w:rsidRPr="00A54ADE">
        <w:rPr>
          <w:rFonts w:ascii="Helvetica Neue" w:eastAsia="Arial Unicode MS" w:hAnsi="Helvetica Neue" w:cs="Arial Unicode MS"/>
          <w:color w:val="000000"/>
          <w:sz w:val="28"/>
          <w:szCs w:val="28"/>
          <w:u w:color="000000"/>
          <w:lang w:eastAsia="uk-UA"/>
        </w:rPr>
        <w:t>,</w:t>
      </w:r>
      <w:r w:rsidRPr="00A54A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виконавчий комітет Винниківської міської ради –</w:t>
      </w:r>
    </w:p>
    <w:p w14:paraId="279E0238" w14:textId="77777777" w:rsidR="00A54ADE" w:rsidRPr="00A54ADE" w:rsidRDefault="00A54ADE" w:rsidP="00A54AD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3C7E885" w14:textId="77777777" w:rsidR="00A54ADE" w:rsidRPr="00A54ADE" w:rsidRDefault="00A54ADE" w:rsidP="00A54AD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A54A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7302FC6" w14:textId="77777777" w:rsidR="00A54ADE" w:rsidRPr="00A54ADE" w:rsidRDefault="00A54ADE" w:rsidP="00A54A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EA5A9B3" w14:textId="05565C36" w:rsidR="00A54ADE" w:rsidRPr="00A54ADE" w:rsidRDefault="00A54ADE" w:rsidP="00A54ADE">
      <w:pPr>
        <w:numPr>
          <w:ilvl w:val="0"/>
          <w:numId w:val="3"/>
        </w:numPr>
        <w:ind w:left="0" w:firstLine="0"/>
        <w:contextualSpacing/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  <w:r w:rsidRPr="00A54A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Скасувати рішення виконавчого комітету Винниківської міської ради № 247 «Про надання містобудівних умов та обмежень забудови земельної ділянки на проектування та будівництво зблокованих котеджів на земельній ділянці по вул.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Сухомлинського</w:t>
      </w:r>
      <w:r w:rsidRPr="00A54A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(к/н 4610160300:01:002:0053) у м.Винники» від 27.08.2015р. </w:t>
      </w:r>
    </w:p>
    <w:p w14:paraId="646C3202" w14:textId="77777777" w:rsidR="00A54ADE" w:rsidRPr="00A54ADE" w:rsidRDefault="00A54ADE" w:rsidP="00A54ADE">
      <w:pPr>
        <w:numPr>
          <w:ilvl w:val="0"/>
          <w:numId w:val="3"/>
        </w:numPr>
        <w:ind w:left="0" w:firstLine="0"/>
        <w:contextualSpacing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54A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Скасувати видані </w:t>
      </w:r>
      <w:r w:rsidRPr="00A54ADE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гр. Пилипцю Івану Федоровичу </w:t>
      </w:r>
      <w:r w:rsidRPr="00A54A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містобудівні умови та обмеження забудови земельної ділянки на проектування та будівництво зблокованих котеджів на земельній ділянці по вул. Сухомлинського (к/н 4610160300:01:002:0053) у м.Винники</w:t>
      </w:r>
      <w:r w:rsidRPr="00A54A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5C76BD7" w14:textId="77777777" w:rsidR="00A54ADE" w:rsidRPr="00A54ADE" w:rsidRDefault="00A54ADE" w:rsidP="00A54A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A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54A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54A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80ED45" w14:textId="77777777" w:rsidR="00A54ADE" w:rsidRPr="00A54ADE" w:rsidRDefault="00A54ADE" w:rsidP="00A54A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31B6BEC" w14:textId="77777777" w:rsidR="00A54ADE" w:rsidRPr="00A54ADE" w:rsidRDefault="00A54ADE" w:rsidP="00A54A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E082051" w14:textId="77777777" w:rsidR="00A54ADE" w:rsidRPr="00A54ADE" w:rsidRDefault="00A54ADE" w:rsidP="00A54A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8CC8644" w14:textId="7372DD55" w:rsidR="00A54ADE" w:rsidRPr="00A54ADE" w:rsidRDefault="00A54ADE" w:rsidP="00A54A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A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A54A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A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  </w:t>
      </w:r>
      <w:bookmarkStart w:id="1" w:name="_GoBack"/>
      <w:bookmarkEnd w:id="1"/>
      <w:r w:rsidRPr="00A54A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                                                   </w:t>
      </w:r>
      <w:r w:rsidRPr="00A54A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A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05F59" w14:textId="77777777" w:rsidR="00223C31" w:rsidRDefault="00223C31">
      <w:r>
        <w:separator/>
      </w:r>
    </w:p>
  </w:endnote>
  <w:endnote w:type="continuationSeparator" w:id="0">
    <w:p w14:paraId="6D0CF54F" w14:textId="77777777" w:rsidR="00223C31" w:rsidRDefault="00223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12CE6" w14:textId="77777777" w:rsidR="00223C31" w:rsidRDefault="00223C31">
      <w:r>
        <w:separator/>
      </w:r>
    </w:p>
  </w:footnote>
  <w:footnote w:type="continuationSeparator" w:id="0">
    <w:p w14:paraId="389EC927" w14:textId="77777777" w:rsidR="00223C31" w:rsidRDefault="00223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D017A"/>
    <w:multiLevelType w:val="hybridMultilevel"/>
    <w:tmpl w:val="8474FB8E"/>
    <w:lvl w:ilvl="0" w:tplc="FC10A0A6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C31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AD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6CC1E-C1CC-48F1-A59E-123345E31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2024-05-22T08:02:00Z</dcterms:modified>
</cp:coreProperties>
</file>