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індивідуального житлового будинку на земельній ділянці по вул. Сухомлинського (к/н 4610160300:01:002:0150; к/н 4610160300:01:002:0158)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ACDA004" w14:textId="77777777" w:rsidR="00F659E0" w:rsidRPr="00F659E0" w:rsidRDefault="00F659E0" w:rsidP="00F659E0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659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Пилипця І.Ф., беручи до уваги Витяг з Державного реєстру речових прав на нерухоме майно про реєстрацію права власно</w:t>
      </w:r>
      <w:bookmarkStart w:id="1" w:name="_GoBack"/>
      <w:bookmarkEnd w:id="1"/>
      <w:r w:rsidRPr="00F659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сті       (і.н.в. 169828297 від 10.06.2019, і.н.в. 135959551 від 30.08.2018), виконавчий комітет Винниківської міської ради –</w:t>
      </w:r>
    </w:p>
    <w:p w14:paraId="6D809ADC" w14:textId="77777777" w:rsidR="00F659E0" w:rsidRPr="00F659E0" w:rsidRDefault="00F659E0" w:rsidP="00F659E0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79C1C8DA" w14:textId="77777777" w:rsidR="00F659E0" w:rsidRPr="00F659E0" w:rsidRDefault="00F659E0" w:rsidP="00F659E0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F659E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1A4358CC" w14:textId="77777777" w:rsidR="00F659E0" w:rsidRPr="00F659E0" w:rsidRDefault="00F659E0" w:rsidP="00F659E0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24B2387E" w14:textId="77777777" w:rsidR="00F659E0" w:rsidRPr="00F659E0" w:rsidRDefault="00F659E0" w:rsidP="00F659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659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F659E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F659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F659E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F659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</w:t>
      </w:r>
      <w:r w:rsidRPr="00F659E0">
        <w:rPr>
          <w:rFonts w:eastAsia="Arial Unicode MS"/>
          <w:color w:val="000000"/>
          <w:sz w:val="28"/>
          <w:szCs w:val="28"/>
          <w:u w:color="000000"/>
          <w:lang w:eastAsia="uk-UA"/>
        </w:rPr>
        <w:t xml:space="preserve">Пилипцю Івану Федоровичу </w:t>
      </w:r>
      <w:r w:rsidRPr="00F659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будівельний паспорт забудови земельної ділянки на проектування та будівництво </w:t>
      </w:r>
      <w:r w:rsidRPr="00F659E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будинку </w:t>
      </w:r>
      <w:r w:rsidRPr="00F659E0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 ділянці по</w:t>
      </w:r>
      <w:r w:rsidRPr="00F659E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вул. Сухомлинського</w:t>
      </w:r>
      <w:r w:rsidRPr="00F659E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F659E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(к/н 4610160300:01:002:0150; к/н 4610160300:01:002:0158) у м. Винники</w:t>
      </w:r>
      <w:r w:rsidRPr="00F659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42DFDF5" w14:textId="77777777" w:rsidR="00F659E0" w:rsidRPr="00F659E0" w:rsidRDefault="00F659E0" w:rsidP="00F659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659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F659E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F659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F659E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</w:t>
      </w:r>
      <w:r w:rsidRPr="00F659E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lastRenderedPageBreak/>
        <w:t xml:space="preserve">будинку </w:t>
      </w:r>
      <w:r w:rsidRPr="00F659E0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 ділянці по</w:t>
      </w:r>
      <w:r w:rsidRPr="00F659E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вул. Сухомлинського</w:t>
      </w:r>
      <w:r w:rsidRPr="00F659E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F659E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(к/н 4610160300:01:002:0150; к/н 4610160300:01:002:0158) у м. Винники</w:t>
      </w:r>
      <w:r w:rsidRPr="00F659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3748515" w14:textId="77777777" w:rsidR="00F659E0" w:rsidRPr="00F659E0" w:rsidRDefault="00F659E0" w:rsidP="00F659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659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</w:t>
      </w:r>
      <w:r w:rsidRPr="00F659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гр. </w:t>
      </w:r>
      <w:r w:rsidRPr="00F659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Пилипця І.Ф</w:t>
      </w:r>
      <w:r w:rsidRPr="00F659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.:</w:t>
      </w:r>
    </w:p>
    <w:p w14:paraId="382251BE" w14:textId="77777777" w:rsidR="00F659E0" w:rsidRPr="00F659E0" w:rsidRDefault="00F659E0" w:rsidP="00F659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659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3.1.</w:t>
      </w:r>
      <w:r w:rsidRPr="00F659E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659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17A6BB12" w14:textId="77777777" w:rsidR="00F659E0" w:rsidRPr="00F659E0" w:rsidRDefault="00F659E0" w:rsidP="00F659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659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3.2.</w:t>
      </w:r>
      <w:r w:rsidRPr="00F659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2635B3B" w14:textId="77777777" w:rsidR="00F659E0" w:rsidRPr="00F659E0" w:rsidRDefault="00F659E0" w:rsidP="00F659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659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3.3.</w:t>
      </w:r>
      <w:r w:rsidRPr="00F659E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659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F659E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F659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F659E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F659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68AFE164" w14:textId="77777777" w:rsidR="00F659E0" w:rsidRPr="00F659E0" w:rsidRDefault="00F659E0" w:rsidP="00F659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659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3.4.</w:t>
      </w:r>
      <w:r w:rsidRPr="00F659E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659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E669604" w14:textId="77777777" w:rsidR="00F659E0" w:rsidRPr="00F659E0" w:rsidRDefault="00F659E0" w:rsidP="00F659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659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3.5.</w:t>
      </w:r>
      <w:r w:rsidRPr="00F659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0095E562" w14:textId="77777777" w:rsidR="00F659E0" w:rsidRPr="00F659E0" w:rsidRDefault="00F659E0" w:rsidP="00F659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659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3.6.</w:t>
      </w:r>
      <w:r w:rsidRPr="00F659E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659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F659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659E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F659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F659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F659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659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118D907C" w14:textId="77777777" w:rsidR="00F659E0" w:rsidRPr="00F659E0" w:rsidRDefault="00F659E0" w:rsidP="00F659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659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3.7.</w:t>
      </w:r>
      <w:r w:rsidRPr="00F659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7EEC9B25" w14:textId="77777777" w:rsidR="00F659E0" w:rsidRPr="00F659E0" w:rsidRDefault="00F659E0" w:rsidP="00F659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659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4.</w:t>
      </w:r>
      <w:r w:rsidRPr="00F659E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659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F659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Пилипцю І.Ф., що будівельні роботи можна розпочинати тільки після отримання відповідних дозволів, згідно державних норм та правил.</w:t>
      </w:r>
    </w:p>
    <w:p w14:paraId="5608C553" w14:textId="77777777" w:rsidR="00F659E0" w:rsidRPr="00F659E0" w:rsidRDefault="00F659E0" w:rsidP="00F659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659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5.</w:t>
      </w:r>
      <w:r w:rsidRPr="00F659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F659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F659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2986F285" w14:textId="77777777" w:rsidR="00F659E0" w:rsidRPr="00F659E0" w:rsidRDefault="00F659E0" w:rsidP="00F659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659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6.</w:t>
      </w:r>
      <w:r w:rsidRPr="00F659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3912AB56" w14:textId="77777777" w:rsidR="00F659E0" w:rsidRPr="00F659E0" w:rsidRDefault="00F659E0" w:rsidP="00F659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659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7.</w:t>
      </w:r>
      <w:r w:rsidRPr="00F659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C43E5F9" w14:textId="77777777" w:rsidR="00F659E0" w:rsidRPr="00F659E0" w:rsidRDefault="00F659E0" w:rsidP="00F659E0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3DA523A" w14:textId="77777777" w:rsidR="00F659E0" w:rsidRPr="00F659E0" w:rsidRDefault="00F659E0" w:rsidP="00F659E0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99173EF" w14:textId="77777777" w:rsidR="00F659E0" w:rsidRPr="00F659E0" w:rsidRDefault="00F659E0" w:rsidP="00F659E0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C194AD9" w14:textId="77777777" w:rsidR="00F659E0" w:rsidRPr="00F659E0" w:rsidRDefault="00F659E0" w:rsidP="00F659E0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F659E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F659E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659E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659E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659E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659E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659E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659E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659E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</w:p>
    <w:p w14:paraId="71595B6B" w14:textId="77777777" w:rsidR="00F659E0" w:rsidRPr="00F659E0" w:rsidRDefault="00F659E0" w:rsidP="00F659E0">
      <w:pPr>
        <w:jc w:val="both"/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6BA4E1" w14:textId="77777777" w:rsidR="00794A2D" w:rsidRDefault="00794A2D">
      <w:r>
        <w:separator/>
      </w:r>
    </w:p>
  </w:endnote>
  <w:endnote w:type="continuationSeparator" w:id="0">
    <w:p w14:paraId="5F7963F7" w14:textId="77777777" w:rsidR="00794A2D" w:rsidRDefault="00794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574532" w14:textId="77777777" w:rsidR="00794A2D" w:rsidRDefault="00794A2D">
      <w:r>
        <w:separator/>
      </w:r>
    </w:p>
  </w:footnote>
  <w:footnote w:type="continuationSeparator" w:id="0">
    <w:p w14:paraId="18337A52" w14:textId="77777777" w:rsidR="00794A2D" w:rsidRDefault="00794A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94A2D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659E0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3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CA7A52-DAEE-45FF-971E-62900BA48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2381</Words>
  <Characters>1358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2024-05-22T08:04:00Z</dcterms:modified>
</cp:coreProperties>
</file>