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4610160300:01:002:0147; к/н 4610160300:01:002:0156)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10033C" w14:textId="77777777" w:rsidR="00547439" w:rsidRPr="00547439" w:rsidRDefault="00547439" w:rsidP="00547439">
      <w:pPr>
        <w:ind w:firstLine="720"/>
        <w:rPr>
          <w:sz w:val="28"/>
          <w:szCs w:val="28"/>
        </w:rPr>
      </w:pPr>
      <w:r w:rsidRPr="0054743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Пилипця І.Ф., беручи до уваги Витяг з Державного реєстру речових прав на нерухоме майно про реєстрацію права власності       (і.н.в. 135953131 від 30.08.2018, і.н.в. 169815656 від 10.06.2019), виконавчий комітет Винниківської міської ради –</w:t>
      </w:r>
    </w:p>
    <w:p w14:paraId="0458F10A" w14:textId="77777777" w:rsidR="00547439" w:rsidRPr="00547439" w:rsidRDefault="00547439" w:rsidP="00547439">
      <w:pPr>
        <w:rPr>
          <w:sz w:val="28"/>
          <w:szCs w:val="28"/>
        </w:rPr>
      </w:pPr>
    </w:p>
    <w:p w14:paraId="6323B0BF" w14:textId="77777777" w:rsidR="00547439" w:rsidRPr="00547439" w:rsidRDefault="00547439" w:rsidP="00547439">
      <w:pPr>
        <w:jc w:val="center"/>
        <w:rPr>
          <w:sz w:val="28"/>
          <w:szCs w:val="28"/>
        </w:rPr>
      </w:pPr>
      <w:bookmarkStart w:id="1" w:name="_GoBack"/>
      <w:bookmarkEnd w:id="1"/>
      <w:r w:rsidRPr="00547439">
        <w:rPr>
          <w:sz w:val="28"/>
          <w:szCs w:val="28"/>
        </w:rPr>
        <w:t>ВИРІШИВ:</w:t>
      </w:r>
    </w:p>
    <w:p w14:paraId="6B407E5A" w14:textId="77777777" w:rsidR="00547439" w:rsidRPr="00547439" w:rsidRDefault="00547439" w:rsidP="00547439">
      <w:pPr>
        <w:rPr>
          <w:sz w:val="28"/>
          <w:szCs w:val="28"/>
        </w:rPr>
      </w:pPr>
    </w:p>
    <w:p w14:paraId="243C4346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1.</w:t>
      </w:r>
      <w:r w:rsidRPr="00547439">
        <w:rPr>
          <w:sz w:val="28"/>
          <w:szCs w:val="28"/>
        </w:rPr>
        <w:tab/>
        <w:t>Видати гр. Пилипцю Івану Федоровичу будівельний паспорт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4610160300:01:002:0147; к/н 4610160300:01:002:0156) у м. Винники.</w:t>
      </w:r>
    </w:p>
    <w:p w14:paraId="36EDA295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2.</w:t>
      </w:r>
      <w:r w:rsidRPr="00547439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547439">
        <w:rPr>
          <w:sz w:val="28"/>
          <w:szCs w:val="28"/>
        </w:rPr>
        <w:lastRenderedPageBreak/>
        <w:t>житлового будинку на земельній ділянці по вул. Сухомлинського (к/н 4610160300:01:002:0147; к/н 4610160300:01:002:0156) у м. Винники.</w:t>
      </w:r>
    </w:p>
    <w:p w14:paraId="5582F2E9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</w:t>
      </w:r>
      <w:r w:rsidRPr="00547439">
        <w:rPr>
          <w:sz w:val="28"/>
          <w:szCs w:val="28"/>
        </w:rPr>
        <w:tab/>
        <w:t>Зобов’язати гр. Пилипця І.Ф.:</w:t>
      </w:r>
    </w:p>
    <w:p w14:paraId="1BADCB1C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3.1.</w:t>
      </w:r>
      <w:r w:rsidRPr="0054743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555AB50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3.2.</w:t>
      </w:r>
      <w:r w:rsidRPr="00547439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29A1A77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3.3.</w:t>
      </w:r>
      <w:r w:rsidRPr="00547439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CF6318E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3.4.</w:t>
      </w:r>
      <w:r w:rsidRPr="0054743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BD7E4D6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3.5.</w:t>
      </w:r>
      <w:r w:rsidRPr="0054743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472ADD4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3.6.</w:t>
      </w:r>
      <w:r w:rsidRPr="00547439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E834774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3.7.</w:t>
      </w:r>
      <w:r w:rsidRPr="0054743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D58F1C6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4.</w:t>
      </w:r>
      <w:r w:rsidRPr="00547439">
        <w:rPr>
          <w:sz w:val="28"/>
          <w:szCs w:val="28"/>
        </w:rPr>
        <w:tab/>
        <w:t>Роз’яснити гр. Пилипцю І.Ф., що будівельні роботи можна розпочинати тільки після отримання відповідних дозволів, згідно державних норм та правил.</w:t>
      </w:r>
    </w:p>
    <w:p w14:paraId="38402175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5.</w:t>
      </w:r>
      <w:r w:rsidRPr="0054743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F5047E5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6.</w:t>
      </w:r>
      <w:r w:rsidRPr="0054743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5E2CD1F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7.</w:t>
      </w:r>
      <w:r w:rsidRPr="005474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E3E931" w14:textId="77777777" w:rsidR="00547439" w:rsidRPr="00547439" w:rsidRDefault="00547439" w:rsidP="00547439">
      <w:pPr>
        <w:rPr>
          <w:sz w:val="28"/>
          <w:szCs w:val="28"/>
        </w:rPr>
      </w:pPr>
    </w:p>
    <w:p w14:paraId="1A75C8DB" w14:textId="77777777" w:rsidR="00547439" w:rsidRPr="00547439" w:rsidRDefault="00547439" w:rsidP="00547439">
      <w:pPr>
        <w:rPr>
          <w:sz w:val="28"/>
          <w:szCs w:val="28"/>
        </w:rPr>
      </w:pPr>
    </w:p>
    <w:p w14:paraId="33A73B0C" w14:textId="77777777" w:rsidR="00547439" w:rsidRPr="00547439" w:rsidRDefault="00547439" w:rsidP="00547439">
      <w:pPr>
        <w:rPr>
          <w:sz w:val="28"/>
          <w:szCs w:val="28"/>
        </w:rPr>
      </w:pPr>
    </w:p>
    <w:p w14:paraId="31910BC2" w14:textId="77777777" w:rsidR="00547439" w:rsidRPr="00547439" w:rsidRDefault="00547439" w:rsidP="00547439">
      <w:pPr>
        <w:rPr>
          <w:sz w:val="28"/>
          <w:szCs w:val="28"/>
        </w:rPr>
      </w:pPr>
      <w:r w:rsidRPr="00547439">
        <w:rPr>
          <w:sz w:val="28"/>
          <w:szCs w:val="28"/>
        </w:rPr>
        <w:t>В.о. міського голови</w:t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</w:r>
      <w:r w:rsidRPr="00547439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60F73" w14:textId="77777777" w:rsidR="0093777F" w:rsidRDefault="0093777F">
      <w:r>
        <w:separator/>
      </w:r>
    </w:p>
  </w:endnote>
  <w:endnote w:type="continuationSeparator" w:id="0">
    <w:p w14:paraId="5C029421" w14:textId="77777777" w:rsidR="0093777F" w:rsidRDefault="00937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A8B48" w14:textId="77777777" w:rsidR="0093777F" w:rsidRDefault="0093777F">
      <w:r>
        <w:separator/>
      </w:r>
    </w:p>
  </w:footnote>
  <w:footnote w:type="continuationSeparator" w:id="0">
    <w:p w14:paraId="0AD4126C" w14:textId="77777777" w:rsidR="0093777F" w:rsidRDefault="00937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43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777F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9E489-DE34-4790-84C0-8C6BD296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2364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2024-05-22T10:30:00Z</dcterms:modified>
</cp:coreProperties>
</file>