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 на Капітальний ремонт із заміною залізобетонних   лотків збору води по вул.І.Франка з №53 по №79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DA6CFA" w14:textId="77777777" w:rsidR="00712127" w:rsidRPr="00712127" w:rsidRDefault="00712127" w:rsidP="00712127">
      <w:pPr>
        <w:suppressAutoHyphens/>
        <w:jc w:val="both"/>
        <w:rPr>
          <w:sz w:val="28"/>
          <w:szCs w:val="28"/>
          <w:lang w:eastAsia="ar-SA"/>
        </w:rPr>
      </w:pPr>
      <w:r w:rsidRPr="00712127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8937FD8" w14:textId="77777777" w:rsidR="00712127" w:rsidRPr="00712127" w:rsidRDefault="00712127" w:rsidP="007121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2980764" w14:textId="77777777" w:rsidR="00712127" w:rsidRPr="00712127" w:rsidRDefault="00712127" w:rsidP="007121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712127">
        <w:rPr>
          <w:sz w:val="28"/>
          <w:szCs w:val="28"/>
          <w:lang w:eastAsia="ar-SA"/>
        </w:rPr>
        <w:t>В И Р І Ш И В:</w:t>
      </w:r>
    </w:p>
    <w:p w14:paraId="0D604C1E" w14:textId="77777777" w:rsidR="00712127" w:rsidRPr="00712127" w:rsidRDefault="00712127" w:rsidP="007121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254C4A2" w14:textId="77777777" w:rsidR="00712127" w:rsidRPr="00712127" w:rsidRDefault="00712127" w:rsidP="007121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D0D0D"/>
          <w:sz w:val="28"/>
          <w:szCs w:val="28"/>
          <w:lang w:eastAsia="ar-SA"/>
        </w:rPr>
      </w:pPr>
      <w:r w:rsidRPr="00712127">
        <w:rPr>
          <w:sz w:val="28"/>
          <w:szCs w:val="28"/>
          <w:lang w:eastAsia="ar-SA"/>
        </w:rPr>
        <w:t xml:space="preserve">1. Затвердити проектно-кошторисну документацію на </w:t>
      </w:r>
      <w:r w:rsidRPr="00712127">
        <w:rPr>
          <w:color w:val="0D0D0D"/>
          <w:sz w:val="28"/>
          <w:szCs w:val="28"/>
          <w:lang w:eastAsia="ar-SA"/>
        </w:rPr>
        <w:t>Капітальний ремонт із заміною залізобетонних лотків збору води по вул.І.Франка з №53 по №79 у м.Винники</w:t>
      </w:r>
    </w:p>
    <w:p w14:paraId="49085B5C" w14:textId="77777777" w:rsidR="00712127" w:rsidRPr="00712127" w:rsidRDefault="00712127" w:rsidP="007121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0A5B076" w14:textId="77777777" w:rsidR="00712127" w:rsidRPr="00712127" w:rsidRDefault="00712127" w:rsidP="0071212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712127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4F6F891D" w14:textId="77777777" w:rsidR="00712127" w:rsidRPr="00712127" w:rsidRDefault="00712127" w:rsidP="0071212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4EC0D1B" w14:textId="77777777" w:rsidR="00712127" w:rsidRPr="00712127" w:rsidRDefault="00712127" w:rsidP="0071212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EBF8A0A" w14:textId="77777777" w:rsidR="00712127" w:rsidRPr="00712127" w:rsidRDefault="00712127" w:rsidP="0071212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AD8ADA4" w14:textId="5BCF305A" w:rsidR="00712127" w:rsidRPr="00712127" w:rsidRDefault="00712127" w:rsidP="00712127">
      <w:pPr>
        <w:suppressAutoHyphens/>
        <w:contextualSpacing/>
        <w:jc w:val="both"/>
        <w:rPr>
          <w:b/>
          <w:color w:val="000000"/>
          <w:sz w:val="28"/>
          <w:szCs w:val="28"/>
          <w:lang w:eastAsia="ar-SA"/>
        </w:rPr>
      </w:pPr>
      <w:r>
        <w:rPr>
          <w:b/>
          <w:color w:val="000000"/>
          <w:sz w:val="28"/>
          <w:szCs w:val="28"/>
          <w:lang w:eastAsia="ar-SA"/>
        </w:rPr>
        <w:t>В.о.м</w:t>
      </w:r>
      <w:r w:rsidRPr="00712127">
        <w:rPr>
          <w:b/>
          <w:color w:val="000000"/>
          <w:sz w:val="28"/>
          <w:szCs w:val="28"/>
          <w:lang w:eastAsia="ar-SA"/>
        </w:rPr>
        <w:t>іськ</w:t>
      </w:r>
      <w:r>
        <w:rPr>
          <w:b/>
          <w:color w:val="000000"/>
          <w:sz w:val="28"/>
          <w:szCs w:val="28"/>
          <w:lang w:eastAsia="ar-SA"/>
        </w:rPr>
        <w:t>ого</w:t>
      </w:r>
      <w:r w:rsidRPr="00712127">
        <w:rPr>
          <w:b/>
          <w:color w:val="000000"/>
          <w:sz w:val="28"/>
          <w:szCs w:val="28"/>
          <w:lang w:eastAsia="ar-SA"/>
        </w:rPr>
        <w:t xml:space="preserve"> голов</w:t>
      </w:r>
      <w:r>
        <w:rPr>
          <w:b/>
          <w:color w:val="000000"/>
          <w:sz w:val="28"/>
          <w:szCs w:val="28"/>
          <w:lang w:eastAsia="ar-SA"/>
        </w:rPr>
        <w:t>и</w:t>
      </w:r>
      <w:r w:rsidRPr="00712127">
        <w:rPr>
          <w:b/>
          <w:color w:val="000000"/>
          <w:sz w:val="28"/>
          <w:szCs w:val="28"/>
          <w:lang w:eastAsia="ar-SA"/>
        </w:rPr>
        <w:t xml:space="preserve">                                    </w:t>
      </w:r>
      <w:r>
        <w:rPr>
          <w:b/>
          <w:color w:val="000000"/>
          <w:sz w:val="28"/>
          <w:szCs w:val="28"/>
          <w:lang w:eastAsia="ar-SA"/>
        </w:rPr>
        <w:t xml:space="preserve">                 </w:t>
      </w:r>
      <w:bookmarkStart w:id="1" w:name="_GoBack"/>
      <w:bookmarkEnd w:id="1"/>
      <w:r w:rsidRPr="00712127">
        <w:rPr>
          <w:b/>
          <w:color w:val="000000"/>
          <w:sz w:val="28"/>
          <w:szCs w:val="28"/>
          <w:lang w:eastAsia="ar-SA"/>
        </w:rPr>
        <w:t xml:space="preserve">  </w:t>
      </w:r>
      <w:r>
        <w:rPr>
          <w:b/>
          <w:color w:val="000000"/>
          <w:sz w:val="28"/>
          <w:szCs w:val="28"/>
          <w:lang w:eastAsia="ar-SA"/>
        </w:rPr>
        <w:t xml:space="preserve">                    Б.Шустер</w:t>
      </w:r>
      <w:r w:rsidRPr="00712127">
        <w:rPr>
          <w:b/>
          <w:color w:val="000000"/>
          <w:sz w:val="28"/>
          <w:szCs w:val="28"/>
          <w:lang w:eastAsia="ar-SA"/>
        </w:rPr>
        <w:t xml:space="preserve"> </w:t>
      </w:r>
    </w:p>
    <w:p w14:paraId="558A2D9D" w14:textId="77777777" w:rsidR="00712127" w:rsidRPr="00712127" w:rsidRDefault="00712127" w:rsidP="00712127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AD87A3" w14:textId="77777777" w:rsidR="005A5668" w:rsidRDefault="005A5668">
      <w:r>
        <w:separator/>
      </w:r>
    </w:p>
  </w:endnote>
  <w:endnote w:type="continuationSeparator" w:id="0">
    <w:p w14:paraId="19245CC8" w14:textId="77777777" w:rsidR="005A5668" w:rsidRDefault="005A5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3BD45" w14:textId="77777777" w:rsidR="005A5668" w:rsidRDefault="005A5668">
      <w:r>
        <w:separator/>
      </w:r>
    </w:p>
  </w:footnote>
  <w:footnote w:type="continuationSeparator" w:id="0">
    <w:p w14:paraId="3A23B8AA" w14:textId="77777777" w:rsidR="005A5668" w:rsidRDefault="005A5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566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2127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1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B1F9E-E54F-4727-8CA7-8940A9C2A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2024-05-22T11:41:00Z</dcterms:modified>
</cp:coreProperties>
</file>