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"Капітальний ремонт поверхневого водовідведення  по вул.Котермака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D918EB2" w14:textId="77777777" w:rsidR="001C32D9" w:rsidRPr="001C32D9" w:rsidRDefault="001C32D9" w:rsidP="001C32D9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1C32D9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2019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141C1FCE" w14:textId="77777777" w:rsidR="001C32D9" w:rsidRPr="001C32D9" w:rsidRDefault="001C32D9" w:rsidP="001C32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15FCCCD9" w14:textId="77777777" w:rsidR="001C32D9" w:rsidRPr="001C32D9" w:rsidRDefault="001C32D9" w:rsidP="001C32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1C32D9">
        <w:rPr>
          <w:sz w:val="28"/>
          <w:szCs w:val="28"/>
          <w:lang w:eastAsia="ar-SA"/>
        </w:rPr>
        <w:t>В И Р І Ш И В:</w:t>
      </w:r>
    </w:p>
    <w:p w14:paraId="1E4B5E5A" w14:textId="77777777" w:rsidR="001C32D9" w:rsidRPr="001C32D9" w:rsidRDefault="001C32D9" w:rsidP="001C32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4C6F5B0A" w14:textId="77777777" w:rsidR="001C32D9" w:rsidRPr="001C32D9" w:rsidRDefault="001C32D9" w:rsidP="001C32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  <w:r w:rsidRPr="001C32D9">
        <w:rPr>
          <w:sz w:val="28"/>
          <w:szCs w:val="28"/>
          <w:lang w:eastAsia="ar-SA"/>
        </w:rPr>
        <w:t>1. Затвердити кошторисну документацію на «Капітальний ремонт поверхневого водовідведення по вул.Котермака у м.Винники»</w:t>
      </w:r>
    </w:p>
    <w:p w14:paraId="67047F3F" w14:textId="77777777" w:rsidR="001C32D9" w:rsidRPr="001C32D9" w:rsidRDefault="001C32D9" w:rsidP="001C32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32929451" w14:textId="77777777" w:rsidR="001C32D9" w:rsidRPr="001C32D9" w:rsidRDefault="001C32D9" w:rsidP="001C32D9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142" w:hanging="142"/>
        <w:jc w:val="both"/>
        <w:rPr>
          <w:sz w:val="28"/>
          <w:szCs w:val="28"/>
          <w:lang w:eastAsia="ar-SA"/>
        </w:rPr>
      </w:pPr>
      <w:r w:rsidRPr="001C32D9">
        <w:rPr>
          <w:sz w:val="28"/>
          <w:szCs w:val="28"/>
          <w:lang w:eastAsia="ar-SA"/>
        </w:rPr>
        <w:t xml:space="preserve"> 2. Контроль за виконанням даного рішення залишаю за собою.</w:t>
      </w:r>
    </w:p>
    <w:p w14:paraId="3C50A7A4" w14:textId="77777777" w:rsidR="001C32D9" w:rsidRPr="001C32D9" w:rsidRDefault="001C32D9" w:rsidP="001C32D9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7D3C0B9A" w14:textId="77777777" w:rsidR="001C32D9" w:rsidRPr="001C32D9" w:rsidRDefault="001C32D9" w:rsidP="001C32D9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39608A9" w14:textId="77777777" w:rsidR="001C32D9" w:rsidRPr="001C32D9" w:rsidRDefault="001C32D9" w:rsidP="001C32D9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5AA4C343" w14:textId="1F3CC2A6" w:rsidR="001C32D9" w:rsidRPr="001C32D9" w:rsidRDefault="001C32D9" w:rsidP="001C32D9">
      <w:pPr>
        <w:suppressAutoHyphens/>
        <w:contextualSpacing/>
        <w:jc w:val="both"/>
        <w:rPr>
          <w:b/>
          <w:color w:val="000000"/>
          <w:sz w:val="28"/>
          <w:szCs w:val="28"/>
          <w:lang w:eastAsia="ar-SA"/>
        </w:rPr>
      </w:pPr>
      <w:r w:rsidRPr="001C32D9">
        <w:rPr>
          <w:b/>
          <w:color w:val="000000"/>
          <w:sz w:val="28"/>
          <w:szCs w:val="28"/>
          <w:lang w:eastAsia="ar-SA"/>
        </w:rPr>
        <w:t xml:space="preserve">      </w:t>
      </w:r>
      <w:r>
        <w:rPr>
          <w:b/>
          <w:color w:val="000000"/>
          <w:sz w:val="28"/>
          <w:szCs w:val="28"/>
          <w:lang w:eastAsia="ar-SA"/>
        </w:rPr>
        <w:t>В.о.м</w:t>
      </w:r>
      <w:r w:rsidRPr="001C32D9">
        <w:rPr>
          <w:b/>
          <w:color w:val="000000"/>
          <w:sz w:val="28"/>
          <w:szCs w:val="28"/>
          <w:lang w:eastAsia="ar-SA"/>
        </w:rPr>
        <w:t>іськ</w:t>
      </w:r>
      <w:r>
        <w:rPr>
          <w:b/>
          <w:color w:val="000000"/>
          <w:sz w:val="28"/>
          <w:szCs w:val="28"/>
          <w:lang w:eastAsia="ar-SA"/>
        </w:rPr>
        <w:t>ого</w:t>
      </w:r>
      <w:r w:rsidRPr="001C32D9">
        <w:rPr>
          <w:b/>
          <w:color w:val="000000"/>
          <w:sz w:val="28"/>
          <w:szCs w:val="28"/>
          <w:lang w:eastAsia="ar-SA"/>
        </w:rPr>
        <w:t xml:space="preserve"> голов</w:t>
      </w:r>
      <w:r>
        <w:rPr>
          <w:b/>
          <w:color w:val="000000"/>
          <w:sz w:val="28"/>
          <w:szCs w:val="28"/>
          <w:lang w:eastAsia="ar-SA"/>
        </w:rPr>
        <w:t>и</w:t>
      </w:r>
      <w:r w:rsidRPr="001C32D9">
        <w:rPr>
          <w:b/>
          <w:color w:val="000000"/>
          <w:sz w:val="28"/>
          <w:szCs w:val="28"/>
          <w:lang w:eastAsia="ar-SA"/>
        </w:rPr>
        <w:t xml:space="preserve">                                                </w:t>
      </w:r>
      <w:r>
        <w:rPr>
          <w:b/>
          <w:color w:val="000000"/>
          <w:sz w:val="28"/>
          <w:szCs w:val="28"/>
          <w:lang w:eastAsia="ar-SA"/>
        </w:rPr>
        <w:t xml:space="preserve">   Б.Шустер</w:t>
      </w:r>
      <w:bookmarkStart w:id="1" w:name="_GoBack"/>
      <w:bookmarkEnd w:id="1"/>
      <w:r w:rsidRPr="001C32D9">
        <w:rPr>
          <w:b/>
          <w:color w:val="000000"/>
          <w:sz w:val="28"/>
          <w:szCs w:val="28"/>
          <w:lang w:eastAsia="ar-SA"/>
        </w:rPr>
        <w:t xml:space="preserve">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BD7347" w14:textId="77777777" w:rsidR="007A3B3C" w:rsidRDefault="007A3B3C">
      <w:r>
        <w:separator/>
      </w:r>
    </w:p>
  </w:endnote>
  <w:endnote w:type="continuationSeparator" w:id="0">
    <w:p w14:paraId="6FA2E663" w14:textId="77777777" w:rsidR="007A3B3C" w:rsidRDefault="007A3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66B9CB" w14:textId="77777777" w:rsidR="007A3B3C" w:rsidRDefault="007A3B3C">
      <w:r>
        <w:separator/>
      </w:r>
    </w:p>
  </w:footnote>
  <w:footnote w:type="continuationSeparator" w:id="0">
    <w:p w14:paraId="650E6F6F" w14:textId="77777777" w:rsidR="007A3B3C" w:rsidRDefault="007A3B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C32D9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A3B3C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857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CD4A7-6666-4415-933F-8103E98C8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764</Words>
  <Characters>436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2024-05-22T12:11:00Z</dcterms:modified>
</cp:coreProperties>
</file>