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системи водопостачання   у будинку за адресою: м.Львів-Винники, вул.Паркова,19"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984E24" w14:textId="77777777" w:rsidR="00467FE8" w:rsidRPr="00467FE8" w:rsidRDefault="00467FE8" w:rsidP="00467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Cs w:val="24"/>
          <w:lang w:eastAsia="ar-SA"/>
        </w:rPr>
      </w:pPr>
    </w:p>
    <w:p w14:paraId="0BFA7C58" w14:textId="77777777" w:rsidR="00467FE8" w:rsidRPr="00467FE8" w:rsidRDefault="00467FE8" w:rsidP="00467FE8">
      <w:pPr>
        <w:suppressAutoHyphens/>
        <w:jc w:val="both"/>
        <w:rPr>
          <w:sz w:val="28"/>
          <w:szCs w:val="28"/>
          <w:lang w:eastAsia="ar-SA"/>
        </w:rPr>
      </w:pPr>
      <w:r w:rsidRPr="00467FE8">
        <w:rPr>
          <w:szCs w:val="24"/>
          <w:lang w:eastAsia="ar-SA"/>
        </w:rPr>
        <w:t xml:space="preserve">          </w:t>
      </w:r>
      <w:r w:rsidRPr="00467FE8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380F777" w14:textId="77777777" w:rsidR="00467FE8" w:rsidRPr="00467FE8" w:rsidRDefault="00467FE8" w:rsidP="00467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968AD41" w14:textId="77777777" w:rsidR="00467FE8" w:rsidRPr="00467FE8" w:rsidRDefault="00467FE8" w:rsidP="00467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67FE8">
        <w:rPr>
          <w:sz w:val="28"/>
          <w:szCs w:val="28"/>
          <w:lang w:eastAsia="ar-SA"/>
        </w:rPr>
        <w:t>В И Р І Ш И В:</w:t>
      </w:r>
    </w:p>
    <w:p w14:paraId="5FCB5088" w14:textId="77777777" w:rsidR="00467FE8" w:rsidRPr="00467FE8" w:rsidRDefault="00467FE8" w:rsidP="00467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5DD5AE8" w14:textId="77777777" w:rsidR="00467FE8" w:rsidRPr="00467FE8" w:rsidRDefault="00467FE8" w:rsidP="00467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467FE8">
        <w:rPr>
          <w:sz w:val="28"/>
          <w:szCs w:val="28"/>
          <w:lang w:eastAsia="ar-SA"/>
        </w:rPr>
        <w:t xml:space="preserve"> 1. Затвердити кошторисну документацію на «Капітальний ремонт системи водопостачання</w:t>
      </w:r>
    </w:p>
    <w:p w14:paraId="67F54687" w14:textId="77777777" w:rsidR="00467FE8" w:rsidRPr="00467FE8" w:rsidRDefault="00467FE8" w:rsidP="00467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467FE8">
        <w:rPr>
          <w:sz w:val="28"/>
          <w:szCs w:val="28"/>
          <w:lang w:eastAsia="ar-SA"/>
        </w:rPr>
        <w:t xml:space="preserve"> у будинку за адресою: м.Львів-Винники, вул.Паркова,19»  </w:t>
      </w:r>
    </w:p>
    <w:p w14:paraId="479F977D" w14:textId="77777777" w:rsidR="00467FE8" w:rsidRPr="00467FE8" w:rsidRDefault="00467FE8" w:rsidP="00467FE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467FE8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50836635" w14:textId="77777777" w:rsidR="00467FE8" w:rsidRPr="00467FE8" w:rsidRDefault="00467FE8" w:rsidP="00467FE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BF4EA40" w14:textId="77777777" w:rsidR="00467FE8" w:rsidRPr="00467FE8" w:rsidRDefault="00467FE8" w:rsidP="00467FE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24ABF92" w14:textId="77777777" w:rsidR="00467FE8" w:rsidRPr="00DF4119" w:rsidRDefault="00467FE8" w:rsidP="00467FE8">
      <w:pPr>
        <w:spacing w:line="360" w:lineRule="auto"/>
        <w:rPr>
          <w:sz w:val="28"/>
          <w:szCs w:val="28"/>
        </w:rPr>
      </w:pPr>
      <w:r w:rsidRPr="00467FE8">
        <w:rPr>
          <w:b/>
          <w:color w:val="000000"/>
          <w:sz w:val="28"/>
          <w:szCs w:val="28"/>
          <w:lang w:eastAsia="ar-SA"/>
        </w:rPr>
        <w:t xml:space="preserve">      </w:t>
      </w:r>
      <w:r>
        <w:rPr>
          <w:sz w:val="28"/>
          <w:szCs w:val="28"/>
        </w:rPr>
        <w:t>В.о.міського голови                                                       Б.Р.Шустер</w:t>
      </w:r>
    </w:p>
    <w:p w14:paraId="384069CD" w14:textId="617F0E0C" w:rsidR="00467FE8" w:rsidRPr="00467FE8" w:rsidRDefault="00467FE8" w:rsidP="00467FE8">
      <w:pPr>
        <w:suppressAutoHyphens/>
        <w:contextualSpacing/>
        <w:jc w:val="both"/>
        <w:rPr>
          <w:b/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9D84C" w14:textId="77777777" w:rsidR="00677973" w:rsidRDefault="00677973">
      <w:r>
        <w:separator/>
      </w:r>
    </w:p>
  </w:endnote>
  <w:endnote w:type="continuationSeparator" w:id="0">
    <w:p w14:paraId="0FCEEB7A" w14:textId="77777777" w:rsidR="00677973" w:rsidRDefault="0067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32755" w14:textId="77777777" w:rsidR="00677973" w:rsidRDefault="00677973">
      <w:r>
        <w:separator/>
      </w:r>
    </w:p>
  </w:footnote>
  <w:footnote w:type="continuationSeparator" w:id="0">
    <w:p w14:paraId="78489241" w14:textId="77777777" w:rsidR="00677973" w:rsidRDefault="00677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7FE8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797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F72A8-6A8B-49A9-8410-532AD483F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2024-05-22T12:14:00Z</dcterms:modified>
</cp:coreProperties>
</file>