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23.07.2019р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305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 на "Капітальний ремонт приміщення Д/У №156 по вул.Горького, 2А  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3D3BCDC" w14:textId="77777777" w:rsidR="00B4520C" w:rsidRPr="00B4520C" w:rsidRDefault="00B4520C" w:rsidP="00B4520C">
      <w:pPr>
        <w:suppressAutoHyphens/>
        <w:ind w:firstLine="720"/>
        <w:jc w:val="both"/>
        <w:rPr>
          <w:sz w:val="28"/>
          <w:szCs w:val="28"/>
          <w:lang w:eastAsia="ar-SA"/>
        </w:rPr>
      </w:pPr>
      <w:r w:rsidRPr="00B4520C">
        <w:rPr>
          <w:sz w:val="28"/>
          <w:szCs w:val="28"/>
          <w:lang w:eastAsia="ar-SA"/>
        </w:rPr>
        <w:t>Керуючись Законом України «Про місцеве самоврядування в Україні», враховуючи рішення Винниківської міської ради №1612 від 06.12.2018р. « Про міський бюджет м.Винники на 2019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4AEABE53" w14:textId="77777777" w:rsidR="00B4520C" w:rsidRPr="00B4520C" w:rsidRDefault="00B4520C" w:rsidP="00B4520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2A9461E7" w14:textId="77777777" w:rsidR="00B4520C" w:rsidRPr="00B4520C" w:rsidRDefault="00B4520C" w:rsidP="00B4520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r w:rsidRPr="00B4520C">
        <w:rPr>
          <w:sz w:val="28"/>
          <w:szCs w:val="28"/>
          <w:lang w:eastAsia="ar-SA"/>
        </w:rPr>
        <w:t>В И Р І Ш И В:</w:t>
      </w:r>
    </w:p>
    <w:p w14:paraId="197C960A" w14:textId="77777777" w:rsidR="00B4520C" w:rsidRPr="00B4520C" w:rsidRDefault="00B4520C" w:rsidP="00B4520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</w:p>
    <w:p w14:paraId="5B94BD2C" w14:textId="77777777" w:rsidR="00B4520C" w:rsidRPr="00B4520C" w:rsidRDefault="00B4520C" w:rsidP="00B4520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left="284" w:hanging="284"/>
        <w:jc w:val="both"/>
        <w:rPr>
          <w:sz w:val="28"/>
          <w:szCs w:val="28"/>
          <w:lang w:eastAsia="ar-SA"/>
        </w:rPr>
      </w:pPr>
      <w:r w:rsidRPr="00B4520C">
        <w:rPr>
          <w:sz w:val="28"/>
          <w:szCs w:val="28"/>
          <w:lang w:eastAsia="ar-SA"/>
        </w:rPr>
        <w:t xml:space="preserve"> 1. Затвердити кошторисну документацію на Капітальний ремонт приміщення Д/У №156 по вул.Горького,2А  у м.Винники»  </w:t>
      </w:r>
    </w:p>
    <w:p w14:paraId="742A1C05" w14:textId="77777777" w:rsidR="00B4520C" w:rsidRPr="00B4520C" w:rsidRDefault="00B4520C" w:rsidP="00B4520C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left="142" w:hanging="142"/>
        <w:jc w:val="both"/>
        <w:rPr>
          <w:sz w:val="28"/>
          <w:szCs w:val="28"/>
          <w:lang w:eastAsia="ar-SA"/>
        </w:rPr>
      </w:pPr>
      <w:r w:rsidRPr="00B4520C">
        <w:rPr>
          <w:sz w:val="28"/>
          <w:szCs w:val="28"/>
          <w:lang w:eastAsia="ar-SA"/>
        </w:rPr>
        <w:t xml:space="preserve"> 2. Контроль за виконанням даного рішення залишаю за собою.</w:t>
      </w:r>
    </w:p>
    <w:p w14:paraId="0E81E042" w14:textId="77777777" w:rsidR="00B4520C" w:rsidRPr="00B4520C" w:rsidRDefault="00B4520C" w:rsidP="00B4520C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278501F2" w14:textId="77777777" w:rsidR="00B4520C" w:rsidRPr="00B4520C" w:rsidRDefault="00B4520C" w:rsidP="00B4520C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34A85CB5" w14:textId="77777777" w:rsidR="00B4520C" w:rsidRPr="00B4520C" w:rsidRDefault="00B4520C" w:rsidP="00B4520C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39F963A5" w14:textId="77777777" w:rsidR="00B4520C" w:rsidRPr="00B4520C" w:rsidRDefault="00B4520C" w:rsidP="00B4520C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7AC7D727" w14:textId="77777777" w:rsidR="00B4520C" w:rsidRPr="00DF4119" w:rsidRDefault="00B4520C" w:rsidP="00B4520C">
      <w:pPr>
        <w:spacing w:line="360" w:lineRule="auto"/>
        <w:rPr>
          <w:b/>
          <w:sz w:val="28"/>
          <w:szCs w:val="28"/>
        </w:rPr>
      </w:pPr>
      <w:r w:rsidRPr="00DF4119">
        <w:rPr>
          <w:b/>
          <w:sz w:val="28"/>
          <w:szCs w:val="28"/>
        </w:rPr>
        <w:t>В.о.міського голови                                                       Б.Р.Шустер</w:t>
      </w:r>
    </w:p>
    <w:p w14:paraId="2F708D41" w14:textId="77777777" w:rsidR="00B4520C" w:rsidRPr="00B4520C" w:rsidRDefault="00B4520C" w:rsidP="00B4520C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  <w:bookmarkStart w:id="1" w:name="_GoBack"/>
      <w:bookmarkEnd w:id="1"/>
    </w:p>
    <w:p w14:paraId="0BE7C810" w14:textId="55F2D24C" w:rsidR="00B4520C" w:rsidRPr="00B4520C" w:rsidRDefault="00B4520C" w:rsidP="00B4520C">
      <w:pPr>
        <w:suppressAutoHyphens/>
        <w:contextualSpacing/>
        <w:jc w:val="both"/>
        <w:rPr>
          <w:b/>
          <w:color w:val="000000"/>
          <w:sz w:val="28"/>
          <w:szCs w:val="28"/>
          <w:lang w:eastAsia="ar-SA"/>
        </w:rPr>
      </w:pPr>
      <w:r w:rsidRPr="00B4520C">
        <w:rPr>
          <w:b/>
          <w:color w:val="000000"/>
          <w:sz w:val="28"/>
          <w:szCs w:val="28"/>
          <w:lang w:eastAsia="ar-SA"/>
        </w:rPr>
        <w:t xml:space="preserve">      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97CA02" w14:textId="77777777" w:rsidR="00B11887" w:rsidRDefault="00B11887">
      <w:r>
        <w:separator/>
      </w:r>
    </w:p>
  </w:endnote>
  <w:endnote w:type="continuationSeparator" w:id="0">
    <w:p w14:paraId="4D05898E" w14:textId="77777777" w:rsidR="00B11887" w:rsidRDefault="00B118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6538A3" w14:textId="77777777" w:rsidR="00B11887" w:rsidRDefault="00B11887">
      <w:r>
        <w:separator/>
      </w:r>
    </w:p>
  </w:footnote>
  <w:footnote w:type="continuationSeparator" w:id="0">
    <w:p w14:paraId="48D028FD" w14:textId="77777777" w:rsidR="00B11887" w:rsidRDefault="00B118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11887"/>
    <w:rsid w:val="00B4520C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14E41C-4603-4D27-AE83-D90E26C677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764</Words>
  <Characters>436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2024-05-22T12:23:00Z</dcterms:modified>
</cp:coreProperties>
</file>