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приміщень  СШ №47 по вул.Галицька,54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B9F50B" w14:textId="77777777" w:rsidR="007F4615" w:rsidRPr="007F4615" w:rsidRDefault="007F4615" w:rsidP="007F4615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7F461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6E2CE65" w14:textId="77777777" w:rsidR="007F4615" w:rsidRPr="007F4615" w:rsidRDefault="007F4615" w:rsidP="007F4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614A38D" w14:textId="77777777" w:rsidR="007F4615" w:rsidRPr="007F4615" w:rsidRDefault="007F4615" w:rsidP="007F4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F4615">
        <w:rPr>
          <w:sz w:val="28"/>
          <w:szCs w:val="28"/>
          <w:lang w:eastAsia="ar-SA"/>
        </w:rPr>
        <w:t>В И Р І Ш И В:</w:t>
      </w:r>
    </w:p>
    <w:p w14:paraId="20D32E2B" w14:textId="77777777" w:rsidR="007F4615" w:rsidRPr="007F4615" w:rsidRDefault="007F4615" w:rsidP="007F4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09EE835" w14:textId="77777777" w:rsidR="007F4615" w:rsidRPr="007F4615" w:rsidRDefault="007F4615" w:rsidP="007F4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7F4615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приміщень СШ №47 по вул.Галицька,54 в м.Винники»  </w:t>
      </w:r>
    </w:p>
    <w:p w14:paraId="4B3F291F" w14:textId="77777777" w:rsidR="007F4615" w:rsidRPr="007F4615" w:rsidRDefault="007F4615" w:rsidP="007F4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1196B5E" w14:textId="77777777" w:rsidR="007F4615" w:rsidRPr="007F4615" w:rsidRDefault="007F4615" w:rsidP="007F461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7F4615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738DE92" w14:textId="77777777" w:rsidR="007F4615" w:rsidRPr="007F4615" w:rsidRDefault="007F4615" w:rsidP="007F46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BBF76AF" w14:textId="77777777" w:rsidR="007F4615" w:rsidRPr="007F4615" w:rsidRDefault="007F4615" w:rsidP="007F46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B38E3C7" w14:textId="77777777" w:rsidR="007F4615" w:rsidRPr="007F4615" w:rsidRDefault="007F4615" w:rsidP="007F461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ED9EF13" w14:textId="77777777" w:rsidR="007F4615" w:rsidRPr="00DF4119" w:rsidRDefault="007F4615" w:rsidP="007F4615">
      <w:pPr>
        <w:spacing w:line="360" w:lineRule="auto"/>
        <w:rPr>
          <w:b/>
          <w:sz w:val="28"/>
          <w:szCs w:val="28"/>
        </w:rPr>
      </w:pPr>
      <w:r w:rsidRPr="007F4615">
        <w:rPr>
          <w:b/>
          <w:color w:val="000000"/>
          <w:sz w:val="28"/>
          <w:szCs w:val="28"/>
          <w:lang w:eastAsia="ar-SA"/>
        </w:rPr>
        <w:t xml:space="preserve">      </w:t>
      </w: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108718B8" w14:textId="29CC1300" w:rsidR="007F4615" w:rsidRPr="007F4615" w:rsidRDefault="007F4615" w:rsidP="007F4615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A8CCB" w14:textId="77777777" w:rsidR="000C7293" w:rsidRDefault="000C7293">
      <w:r>
        <w:separator/>
      </w:r>
    </w:p>
  </w:endnote>
  <w:endnote w:type="continuationSeparator" w:id="0">
    <w:p w14:paraId="58EDBB24" w14:textId="77777777" w:rsidR="000C7293" w:rsidRDefault="000C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8A601" w14:textId="77777777" w:rsidR="000C7293" w:rsidRDefault="000C7293">
      <w:r>
        <w:separator/>
      </w:r>
    </w:p>
  </w:footnote>
  <w:footnote w:type="continuationSeparator" w:id="0">
    <w:p w14:paraId="7C1F8087" w14:textId="77777777" w:rsidR="000C7293" w:rsidRDefault="000C7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29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461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5A807-452A-4C66-9819-E258A8CE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2024-05-22T12:26:00Z</dcterms:modified>
</cp:coreProperties>
</file>