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 на "Капітальний ремонт проїзду вул.Теліги від №2 до 2е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48962F" w14:textId="77777777" w:rsidR="00FA2EC5" w:rsidRPr="00FA2EC5" w:rsidRDefault="00FA2EC5" w:rsidP="00FA2EC5">
      <w:pPr>
        <w:suppressAutoHyphens/>
        <w:jc w:val="both"/>
        <w:rPr>
          <w:sz w:val="28"/>
          <w:szCs w:val="28"/>
          <w:lang w:eastAsia="ar-SA"/>
        </w:rPr>
      </w:pPr>
      <w:r w:rsidRPr="00FA2EC5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F67B7C6" w14:textId="77777777" w:rsidR="00FA2EC5" w:rsidRPr="00FA2EC5" w:rsidRDefault="00FA2EC5" w:rsidP="00FA2E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902099C" w14:textId="77777777" w:rsidR="00FA2EC5" w:rsidRPr="00FA2EC5" w:rsidRDefault="00FA2EC5" w:rsidP="00FA2E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FA2EC5">
        <w:rPr>
          <w:sz w:val="28"/>
          <w:szCs w:val="28"/>
          <w:lang w:eastAsia="ar-SA"/>
        </w:rPr>
        <w:t>В И Р І Ш И В:</w:t>
      </w:r>
    </w:p>
    <w:p w14:paraId="3E3787FA" w14:textId="77777777" w:rsidR="00FA2EC5" w:rsidRPr="00FA2EC5" w:rsidRDefault="00FA2EC5" w:rsidP="00FA2E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36867A5" w14:textId="77777777" w:rsidR="00FA2EC5" w:rsidRPr="00FA2EC5" w:rsidRDefault="00FA2EC5" w:rsidP="00FA2E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284"/>
        <w:jc w:val="both"/>
        <w:rPr>
          <w:sz w:val="28"/>
          <w:szCs w:val="28"/>
          <w:lang w:eastAsia="ar-SA"/>
        </w:rPr>
      </w:pPr>
      <w:r w:rsidRPr="00FA2EC5">
        <w:rPr>
          <w:sz w:val="28"/>
          <w:szCs w:val="28"/>
          <w:lang w:eastAsia="ar-SA"/>
        </w:rPr>
        <w:t xml:space="preserve"> 1. Затвердити проектно-кошторисну документацію на «Капітальний ремонт проїзду вул.Теліги від №2 до 2е у м.Винники»  </w:t>
      </w:r>
    </w:p>
    <w:p w14:paraId="075D1F61" w14:textId="77777777" w:rsidR="00FA2EC5" w:rsidRPr="00FA2EC5" w:rsidRDefault="00FA2EC5" w:rsidP="00FA2EC5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FA2EC5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01C471E0" w14:textId="1A897839" w:rsidR="00213958" w:rsidRDefault="00213958" w:rsidP="00471A72">
      <w:pPr>
        <w:rPr>
          <w:sz w:val="28"/>
          <w:szCs w:val="28"/>
        </w:rPr>
      </w:pPr>
    </w:p>
    <w:p w14:paraId="26D5EE16" w14:textId="781B917D" w:rsidR="00FA2EC5" w:rsidRDefault="00FA2EC5" w:rsidP="00471A72">
      <w:pPr>
        <w:rPr>
          <w:sz w:val="28"/>
          <w:szCs w:val="28"/>
        </w:rPr>
      </w:pPr>
    </w:p>
    <w:p w14:paraId="65E172C7" w14:textId="77777777" w:rsidR="00FA2EC5" w:rsidRPr="00DF4119" w:rsidRDefault="00FA2EC5" w:rsidP="00FA2EC5">
      <w:pPr>
        <w:spacing w:line="360" w:lineRule="auto"/>
        <w:rPr>
          <w:b/>
          <w:sz w:val="28"/>
          <w:szCs w:val="28"/>
        </w:rPr>
      </w:pPr>
      <w:r w:rsidRPr="00DF4119">
        <w:rPr>
          <w:b/>
          <w:sz w:val="28"/>
          <w:szCs w:val="28"/>
        </w:rPr>
        <w:t>В.о.міського голови                                                       Б.Р.Шустер</w:t>
      </w:r>
    </w:p>
    <w:p w14:paraId="54A95DE6" w14:textId="77777777" w:rsidR="00FA2EC5" w:rsidRPr="006F2805" w:rsidRDefault="00FA2EC5" w:rsidP="00471A72">
      <w:pPr>
        <w:rPr>
          <w:sz w:val="28"/>
          <w:szCs w:val="28"/>
        </w:rPr>
      </w:pPr>
      <w:bookmarkStart w:id="1" w:name="_GoBack"/>
      <w:bookmarkEnd w:id="1"/>
    </w:p>
    <w:sectPr w:rsidR="00FA2EC5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4648B" w14:textId="77777777" w:rsidR="007858AA" w:rsidRDefault="007858AA">
      <w:r>
        <w:separator/>
      </w:r>
    </w:p>
  </w:endnote>
  <w:endnote w:type="continuationSeparator" w:id="0">
    <w:p w14:paraId="1084DAA1" w14:textId="77777777" w:rsidR="007858AA" w:rsidRDefault="00785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9660A" w14:textId="77777777" w:rsidR="007858AA" w:rsidRDefault="007858AA">
      <w:r>
        <w:separator/>
      </w:r>
    </w:p>
  </w:footnote>
  <w:footnote w:type="continuationSeparator" w:id="0">
    <w:p w14:paraId="7FF4F5E7" w14:textId="77777777" w:rsidR="007858AA" w:rsidRDefault="00785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58AA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2EC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BEBDF-2152-467F-9B44-59C46DECC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2024-05-22T12:30:00Z</dcterms:modified>
</cp:coreProperties>
</file>