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документації   на "Капітальний ремонт тротуару на вул.О.Любич-Парахоняк  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1C887A7" w14:textId="77777777" w:rsidR="00260E09" w:rsidRPr="00260E09" w:rsidRDefault="00260E09" w:rsidP="00260E09">
      <w:pPr>
        <w:suppressAutoHyphens/>
        <w:jc w:val="both"/>
        <w:rPr>
          <w:sz w:val="28"/>
          <w:szCs w:val="28"/>
          <w:lang w:eastAsia="ar-SA"/>
        </w:rPr>
      </w:pPr>
      <w:r w:rsidRPr="00260E09">
        <w:rPr>
          <w:sz w:val="28"/>
          <w:szCs w:val="28"/>
          <w:lang w:eastAsia="ar-SA"/>
        </w:rPr>
        <w:t xml:space="preserve">         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2019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7508F1A6" w14:textId="77777777" w:rsidR="00260E09" w:rsidRPr="00260E09" w:rsidRDefault="00260E09" w:rsidP="00260E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59EF15D7" w14:textId="77777777" w:rsidR="00260E09" w:rsidRPr="00260E09" w:rsidRDefault="00260E09" w:rsidP="00260E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4425BDF6" w14:textId="77777777" w:rsidR="00260E09" w:rsidRPr="00260E09" w:rsidRDefault="00260E09" w:rsidP="00260E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260E09">
        <w:rPr>
          <w:sz w:val="28"/>
          <w:szCs w:val="28"/>
          <w:lang w:eastAsia="ar-SA"/>
        </w:rPr>
        <w:t>В И Р І Ш И В:</w:t>
      </w:r>
    </w:p>
    <w:p w14:paraId="76F54C92" w14:textId="77777777" w:rsidR="00260E09" w:rsidRPr="00260E09" w:rsidRDefault="00260E09" w:rsidP="00260E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3B8784CF" w14:textId="77777777" w:rsidR="00260E09" w:rsidRPr="00260E09" w:rsidRDefault="00260E09" w:rsidP="00260E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142" w:hanging="142"/>
        <w:jc w:val="both"/>
        <w:rPr>
          <w:sz w:val="28"/>
          <w:szCs w:val="28"/>
          <w:lang w:eastAsia="ar-SA"/>
        </w:rPr>
      </w:pPr>
      <w:r w:rsidRPr="00260E09">
        <w:rPr>
          <w:sz w:val="28"/>
          <w:szCs w:val="28"/>
          <w:lang w:eastAsia="ar-SA"/>
        </w:rPr>
        <w:t xml:space="preserve"> 1. Затвердити проектну-кошторисну документацію на «Капітальний ремонт тротуару на вул.О.Любич- Парахоняк  у м.Винники»  </w:t>
      </w:r>
    </w:p>
    <w:p w14:paraId="58FED822" w14:textId="77777777" w:rsidR="00260E09" w:rsidRPr="00260E09" w:rsidRDefault="00260E09" w:rsidP="00260E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43B66F83" w14:textId="77777777" w:rsidR="00260E09" w:rsidRPr="00260E09" w:rsidRDefault="00260E09" w:rsidP="00260E09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142" w:hanging="142"/>
        <w:jc w:val="both"/>
        <w:rPr>
          <w:sz w:val="28"/>
          <w:szCs w:val="28"/>
          <w:lang w:eastAsia="ar-SA"/>
        </w:rPr>
      </w:pPr>
      <w:r w:rsidRPr="00260E09">
        <w:rPr>
          <w:sz w:val="28"/>
          <w:szCs w:val="28"/>
          <w:lang w:eastAsia="ar-SA"/>
        </w:rPr>
        <w:t xml:space="preserve"> 2. Контроль за виконанням даного рішення залишаю за собою.</w:t>
      </w:r>
    </w:p>
    <w:p w14:paraId="48E0C24A" w14:textId="77777777" w:rsidR="00260E09" w:rsidRPr="00260E09" w:rsidRDefault="00260E09" w:rsidP="00260E09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35E5AE99" w14:textId="77777777" w:rsidR="00260E09" w:rsidRDefault="00260E09" w:rsidP="00260E09">
      <w:pPr>
        <w:spacing w:line="360" w:lineRule="auto"/>
        <w:rPr>
          <w:b/>
          <w:sz w:val="28"/>
          <w:szCs w:val="28"/>
        </w:rPr>
      </w:pPr>
    </w:p>
    <w:p w14:paraId="78D1482A" w14:textId="77777777" w:rsidR="00260E09" w:rsidRDefault="00260E09" w:rsidP="00260E09">
      <w:pPr>
        <w:spacing w:line="360" w:lineRule="auto"/>
        <w:rPr>
          <w:b/>
          <w:sz w:val="28"/>
          <w:szCs w:val="28"/>
        </w:rPr>
      </w:pPr>
    </w:p>
    <w:p w14:paraId="6840D4F4" w14:textId="4767EBE3" w:rsidR="00260E09" w:rsidRPr="00DF4119" w:rsidRDefault="00260E09" w:rsidP="00260E09">
      <w:pPr>
        <w:spacing w:line="360" w:lineRule="auto"/>
        <w:rPr>
          <w:b/>
          <w:sz w:val="28"/>
          <w:szCs w:val="28"/>
        </w:rPr>
      </w:pPr>
      <w:bookmarkStart w:id="1" w:name="_GoBack"/>
      <w:bookmarkEnd w:id="1"/>
      <w:r w:rsidRPr="00DF4119">
        <w:rPr>
          <w:b/>
          <w:sz w:val="28"/>
          <w:szCs w:val="28"/>
        </w:rPr>
        <w:t>В.о.міського голови                                                       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07B52D" w14:textId="77777777" w:rsidR="005238F8" w:rsidRDefault="005238F8">
      <w:r>
        <w:separator/>
      </w:r>
    </w:p>
  </w:endnote>
  <w:endnote w:type="continuationSeparator" w:id="0">
    <w:p w14:paraId="1241AC24" w14:textId="77777777" w:rsidR="005238F8" w:rsidRDefault="005238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4C7B90" w14:textId="77777777" w:rsidR="005238F8" w:rsidRDefault="005238F8">
      <w:r>
        <w:separator/>
      </w:r>
    </w:p>
  </w:footnote>
  <w:footnote w:type="continuationSeparator" w:id="0">
    <w:p w14:paraId="7E18119E" w14:textId="77777777" w:rsidR="005238F8" w:rsidRDefault="005238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0E09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238F8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60BEFF-C17A-464E-81B3-3499C0AE4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771</Words>
  <Characters>441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2024-05-22T12:31:00Z</dcterms:modified>
</cp:coreProperties>
</file>